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A8541" w14:textId="023FEF34" w:rsidR="0092183F" w:rsidRPr="004062A5" w:rsidRDefault="005055CA" w:rsidP="004258B7">
      <w:pPr>
        <w:ind w:left="-709"/>
        <w:rPr>
          <w:rFonts w:ascii="Arial" w:hAnsi="Arial" w:cs="Arial"/>
          <w:b/>
          <w:bCs/>
          <w:sz w:val="24"/>
          <w:szCs w:val="24"/>
        </w:rPr>
      </w:pPr>
      <w:bookmarkStart w:id="0" w:name="_Hlk86758736"/>
      <w:r>
        <w:rPr>
          <w:rFonts w:ascii="Arial" w:hAnsi="Arial" w:cs="Arial"/>
          <w:b/>
          <w:bCs/>
          <w:sz w:val="24"/>
          <w:szCs w:val="24"/>
        </w:rPr>
        <w:t>Minor Tender</w:t>
      </w:r>
      <w:r w:rsidR="00B11B40">
        <w:rPr>
          <w:rFonts w:ascii="Arial" w:hAnsi="Arial" w:cs="Arial"/>
          <w:b/>
          <w:bCs/>
          <w:sz w:val="24"/>
          <w:szCs w:val="24"/>
        </w:rPr>
        <w:t xml:space="preserve"> </w:t>
      </w:r>
      <w:r w:rsidR="00AD6F50">
        <w:rPr>
          <w:rFonts w:ascii="Arial" w:hAnsi="Arial" w:cs="Arial"/>
          <w:b/>
          <w:bCs/>
          <w:sz w:val="24"/>
          <w:szCs w:val="24"/>
        </w:rPr>
        <w:t>–</w:t>
      </w:r>
      <w:r w:rsidR="00C704E6">
        <w:rPr>
          <w:rFonts w:ascii="Arial" w:hAnsi="Arial" w:cs="Arial"/>
          <w:b/>
          <w:bCs/>
          <w:sz w:val="24"/>
          <w:szCs w:val="24"/>
        </w:rPr>
        <w:t xml:space="preserve"> Leasing</w:t>
      </w:r>
      <w:r w:rsidR="00365EFD">
        <w:rPr>
          <w:rFonts w:ascii="Arial" w:hAnsi="Arial" w:cs="Arial"/>
          <w:b/>
          <w:bCs/>
          <w:sz w:val="24"/>
          <w:szCs w:val="24"/>
        </w:rPr>
        <w:t xml:space="preserve"> of </w:t>
      </w:r>
      <w:r w:rsidR="00D76154">
        <w:rPr>
          <w:rFonts w:ascii="Arial" w:hAnsi="Arial" w:cs="Arial"/>
          <w:b/>
          <w:bCs/>
          <w:sz w:val="24"/>
          <w:szCs w:val="24"/>
        </w:rPr>
        <w:t>Commercial Shed (</w:t>
      </w:r>
      <w:r w:rsidR="00835C09">
        <w:rPr>
          <w:rFonts w:ascii="Arial" w:hAnsi="Arial" w:cs="Arial"/>
          <w:b/>
          <w:bCs/>
          <w:sz w:val="24"/>
          <w:szCs w:val="24"/>
        </w:rPr>
        <w:t xml:space="preserve">Site </w:t>
      </w:r>
      <w:r w:rsidR="00D76154">
        <w:rPr>
          <w:rFonts w:ascii="Arial" w:hAnsi="Arial" w:cs="Arial"/>
          <w:b/>
          <w:bCs/>
          <w:sz w:val="24"/>
          <w:szCs w:val="24"/>
        </w:rPr>
        <w:t xml:space="preserve">of </w:t>
      </w:r>
      <w:r w:rsidR="00835C09">
        <w:rPr>
          <w:rFonts w:ascii="Arial" w:hAnsi="Arial" w:cs="Arial"/>
          <w:b/>
          <w:bCs/>
          <w:sz w:val="24"/>
          <w:szCs w:val="24"/>
        </w:rPr>
        <w:t>1</w:t>
      </w:r>
      <w:r w:rsidR="00D76154">
        <w:rPr>
          <w:rFonts w:ascii="Arial" w:hAnsi="Arial" w:cs="Arial"/>
          <w:b/>
          <w:bCs/>
          <w:sz w:val="24"/>
          <w:szCs w:val="24"/>
        </w:rPr>
        <w:t>C</w:t>
      </w:r>
      <w:r w:rsidR="00835C09">
        <w:rPr>
          <w:rFonts w:ascii="Arial" w:hAnsi="Arial" w:cs="Arial"/>
          <w:b/>
          <w:bCs/>
          <w:sz w:val="24"/>
          <w:szCs w:val="24"/>
        </w:rPr>
        <w:t xml:space="preserve"> Dawson Highway</w:t>
      </w:r>
      <w:r w:rsidR="00D76154">
        <w:rPr>
          <w:rFonts w:ascii="Arial" w:hAnsi="Arial" w:cs="Arial"/>
          <w:b/>
          <w:bCs/>
          <w:sz w:val="24"/>
          <w:szCs w:val="24"/>
        </w:rPr>
        <w:t>,</w:t>
      </w:r>
      <w:r w:rsidR="00835C09">
        <w:rPr>
          <w:rFonts w:ascii="Arial" w:hAnsi="Arial" w:cs="Arial"/>
          <w:b/>
          <w:bCs/>
          <w:sz w:val="24"/>
          <w:szCs w:val="24"/>
        </w:rPr>
        <w:t xml:space="preserve"> Biloela</w:t>
      </w:r>
      <w:r w:rsidR="00D76154">
        <w:rPr>
          <w:rFonts w:ascii="Arial" w:hAnsi="Arial" w:cs="Arial"/>
          <w:b/>
          <w:bCs/>
          <w:iCs/>
          <w:sz w:val="24"/>
          <w:szCs w:val="24"/>
        </w:rPr>
        <w:t>)</w:t>
      </w:r>
    </w:p>
    <w:p w14:paraId="6E26DC76" w14:textId="544FA53B" w:rsidR="0092183F" w:rsidRPr="000D62B5" w:rsidRDefault="00CF5959" w:rsidP="0092183F">
      <w:pPr>
        <w:ind w:left="-709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Tender T2425.35</w:t>
      </w:r>
    </w:p>
    <w:tbl>
      <w:tblPr>
        <w:tblW w:w="10704" w:type="dxa"/>
        <w:tblInd w:w="-709" w:type="dxa"/>
        <w:tblLook w:val="04A0" w:firstRow="1" w:lastRow="0" w:firstColumn="1" w:lastColumn="0" w:noHBand="0" w:noVBand="1"/>
      </w:tblPr>
      <w:tblGrid>
        <w:gridCol w:w="10704"/>
      </w:tblGrid>
      <w:tr w:rsidR="002A1303" w:rsidRPr="00891E0A" w14:paraId="64CC6235" w14:textId="77777777" w:rsidTr="00891E0A">
        <w:trPr>
          <w:trHeight w:val="2835"/>
        </w:trPr>
        <w:tc>
          <w:tcPr>
            <w:tcW w:w="10704" w:type="dxa"/>
            <w:shd w:val="clear" w:color="auto" w:fill="auto"/>
          </w:tcPr>
          <w:bookmarkEnd w:id="0"/>
          <w:p w14:paraId="63E49081" w14:textId="77777777" w:rsidR="009015BB" w:rsidRPr="00891E0A" w:rsidRDefault="009015BB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t>_____________________________________________________________________________</w:t>
            </w:r>
          </w:p>
          <w:p w14:paraId="52888598" w14:textId="77777777" w:rsidR="009015BB" w:rsidRPr="00891E0A" w:rsidRDefault="009015BB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7A052A" w14:textId="77777777" w:rsidR="002A1303" w:rsidRPr="00891E0A" w:rsidRDefault="00030F40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t>Supplier Details:</w:t>
            </w:r>
          </w:p>
          <w:p w14:paraId="1624FA25" w14:textId="77777777" w:rsidR="002A1303" w:rsidRPr="00891E0A" w:rsidRDefault="002A1303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358"/>
              <w:gridCol w:w="3700"/>
            </w:tblGrid>
            <w:tr w:rsidR="0092183F" w:rsidRPr="00891E0A" w14:paraId="59DD7D09" w14:textId="77777777" w:rsidTr="00891E0A">
              <w:trPr>
                <w:trHeight w:val="454"/>
              </w:trPr>
              <w:tc>
                <w:tcPr>
                  <w:tcW w:w="6358" w:type="dxa"/>
                  <w:shd w:val="clear" w:color="auto" w:fill="auto"/>
                  <w:vAlign w:val="center"/>
                </w:tcPr>
                <w:p w14:paraId="239D27C6" w14:textId="77777777" w:rsidR="0092183F" w:rsidRPr="00891E0A" w:rsidRDefault="0092183F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>Business Name</w:t>
                  </w:r>
                </w:p>
              </w:tc>
              <w:tc>
                <w:tcPr>
                  <w:tcW w:w="3699" w:type="dxa"/>
                  <w:shd w:val="clear" w:color="auto" w:fill="auto"/>
                  <w:vAlign w:val="center"/>
                </w:tcPr>
                <w:p w14:paraId="5F0B9199" w14:textId="77777777" w:rsidR="0092183F" w:rsidRPr="00891E0A" w:rsidRDefault="0092183F" w:rsidP="00891E0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>ABN</w:t>
                  </w:r>
                </w:p>
              </w:tc>
            </w:tr>
            <w:tr w:rsidR="0092183F" w:rsidRPr="00891E0A" w14:paraId="65DE4318" w14:textId="77777777" w:rsidTr="00891E0A">
              <w:trPr>
                <w:trHeight w:val="454"/>
              </w:trPr>
              <w:tc>
                <w:tcPr>
                  <w:tcW w:w="10058" w:type="dxa"/>
                  <w:gridSpan w:val="2"/>
                  <w:shd w:val="clear" w:color="auto" w:fill="auto"/>
                  <w:vAlign w:val="center"/>
                </w:tcPr>
                <w:p w14:paraId="2112B609" w14:textId="77777777" w:rsidR="0092183F" w:rsidRPr="00891E0A" w:rsidRDefault="0092183F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>Trading Name</w:t>
                  </w:r>
                </w:p>
              </w:tc>
            </w:tr>
            <w:tr w:rsidR="0092183F" w:rsidRPr="00891E0A" w14:paraId="44381B3B" w14:textId="77777777" w:rsidTr="00891E0A">
              <w:trPr>
                <w:trHeight w:val="454"/>
              </w:trPr>
              <w:tc>
                <w:tcPr>
                  <w:tcW w:w="6358" w:type="dxa"/>
                  <w:shd w:val="clear" w:color="auto" w:fill="auto"/>
                  <w:vAlign w:val="center"/>
                </w:tcPr>
                <w:p w14:paraId="1AC0E908" w14:textId="77777777" w:rsidR="0092183F" w:rsidRPr="00891E0A" w:rsidRDefault="0092183F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>Contact Person</w:t>
                  </w:r>
                </w:p>
              </w:tc>
              <w:tc>
                <w:tcPr>
                  <w:tcW w:w="3699" w:type="dxa"/>
                  <w:shd w:val="clear" w:color="auto" w:fill="auto"/>
                  <w:vAlign w:val="center"/>
                </w:tcPr>
                <w:p w14:paraId="75B88E4D" w14:textId="77777777" w:rsidR="0092183F" w:rsidRPr="00891E0A" w:rsidRDefault="0092183F" w:rsidP="00891E0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>Phone</w:t>
                  </w:r>
                </w:p>
              </w:tc>
            </w:tr>
            <w:tr w:rsidR="0092183F" w:rsidRPr="00891E0A" w14:paraId="4A159C4B" w14:textId="77777777" w:rsidTr="00891E0A">
              <w:trPr>
                <w:trHeight w:val="493"/>
              </w:trPr>
              <w:tc>
                <w:tcPr>
                  <w:tcW w:w="10058" w:type="dxa"/>
                  <w:gridSpan w:val="2"/>
                  <w:shd w:val="clear" w:color="auto" w:fill="auto"/>
                  <w:vAlign w:val="center"/>
                </w:tcPr>
                <w:p w14:paraId="377978A1" w14:textId="77777777" w:rsidR="0092183F" w:rsidRPr="00891E0A" w:rsidRDefault="0092183F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>Email Address</w:t>
                  </w:r>
                </w:p>
              </w:tc>
            </w:tr>
          </w:tbl>
          <w:p w14:paraId="3A19C0FD" w14:textId="77777777" w:rsidR="009F104A" w:rsidRPr="00891E0A" w:rsidRDefault="009F104A" w:rsidP="00891E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90D784A" w14:textId="77777777" w:rsidR="0092183F" w:rsidRPr="00891E0A" w:rsidRDefault="0092183F" w:rsidP="00891E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64B" w:rsidRPr="00891E0A" w14:paraId="4910AE81" w14:textId="77777777" w:rsidTr="00891E0A">
        <w:trPr>
          <w:trHeight w:val="3360"/>
        </w:trPr>
        <w:tc>
          <w:tcPr>
            <w:tcW w:w="10704" w:type="dxa"/>
            <w:shd w:val="clear" w:color="auto" w:fill="auto"/>
          </w:tcPr>
          <w:tbl>
            <w:tblPr>
              <w:tblW w:w="104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478"/>
            </w:tblGrid>
            <w:tr w:rsidR="009F104A" w:rsidRPr="00C70B5F" w14:paraId="3301F112" w14:textId="77777777" w:rsidTr="00891E0A">
              <w:trPr>
                <w:trHeight w:val="859"/>
              </w:trPr>
              <w:tc>
                <w:tcPr>
                  <w:tcW w:w="10478" w:type="dxa"/>
                  <w:shd w:val="clear" w:color="auto" w:fill="auto"/>
                </w:tcPr>
                <w:p w14:paraId="0FE0755B" w14:textId="4F1D88B2" w:rsidR="009F104A" w:rsidRPr="003D5854" w:rsidRDefault="00AF7D85" w:rsidP="00891E0A">
                  <w:pPr>
                    <w:spacing w:before="120"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Scope :</w:t>
                  </w:r>
                </w:p>
                <w:p w14:paraId="547F4577" w14:textId="6FAAD90A" w:rsidR="0059265B" w:rsidRDefault="007B41BF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5854">
                    <w:rPr>
                      <w:rFonts w:ascii="Arial" w:hAnsi="Arial" w:cs="Arial"/>
                      <w:sz w:val="24"/>
                      <w:szCs w:val="24"/>
                    </w:rPr>
                    <w:t xml:space="preserve">Banana Shire Council has </w:t>
                  </w:r>
                  <w:r w:rsidR="003263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326370">
                    <w:rPr>
                      <w:rFonts w:ascii="Arial" w:hAnsi="Arial" w:cs="Arial"/>
                      <w:sz w:val="24"/>
                      <w:szCs w:val="24"/>
                    </w:rPr>
                    <w:t>116m</w:t>
                  </w:r>
                  <w:r w:rsidR="00326370" w:rsidRPr="00E70D5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2</w:t>
                  </w:r>
                  <w:r w:rsidRPr="003D5854">
                    <w:rPr>
                      <w:rFonts w:ascii="Arial" w:hAnsi="Arial" w:cs="Arial"/>
                      <w:sz w:val="24"/>
                      <w:szCs w:val="24"/>
                    </w:rPr>
                    <w:t xml:space="preserve"> of </w:t>
                  </w:r>
                  <w:r w:rsidR="00326370">
                    <w:rPr>
                      <w:rFonts w:ascii="Arial" w:hAnsi="Arial" w:cs="Arial"/>
                      <w:sz w:val="24"/>
                      <w:szCs w:val="24"/>
                    </w:rPr>
                    <w:t xml:space="preserve">commercial </w:t>
                  </w:r>
                  <w:r w:rsidR="00BF50D4">
                    <w:rPr>
                      <w:rFonts w:ascii="Arial" w:hAnsi="Arial" w:cs="Arial"/>
                      <w:sz w:val="24"/>
                      <w:szCs w:val="24"/>
                    </w:rPr>
                    <w:t xml:space="preserve">land in Biloela available for rent. </w:t>
                  </w:r>
                  <w:r w:rsidR="00326370">
                    <w:rPr>
                      <w:rFonts w:ascii="Arial" w:hAnsi="Arial" w:cs="Arial"/>
                      <w:sz w:val="24"/>
                      <w:szCs w:val="24"/>
                    </w:rPr>
                    <w:t xml:space="preserve">The land compromises of a commercial shed divided into </w:t>
                  </w:r>
                  <w:r w:rsid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2 </w:t>
                  </w:r>
                  <w:r w:rsidR="00411E53">
                    <w:rPr>
                      <w:rFonts w:ascii="Arial" w:hAnsi="Arial" w:cs="Arial"/>
                      <w:sz w:val="24"/>
                      <w:szCs w:val="24"/>
                    </w:rPr>
                    <w:t>areas, and an undercover area</w:t>
                  </w:r>
                  <w:r w:rsid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 located at 1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 Dawson Highway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 Biloela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623DEA">
                    <w:rPr>
                      <w:rFonts w:ascii="Arial" w:hAnsi="Arial" w:cs="Arial"/>
                      <w:sz w:val="24"/>
                      <w:szCs w:val="24"/>
                    </w:rPr>
                    <w:t xml:space="preserve"> Pursuant to section 227 of the Local Government regulation 2012</w:t>
                  </w:r>
                  <w:r w:rsid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23DEA">
                    <w:rPr>
                      <w:rFonts w:ascii="Arial" w:hAnsi="Arial" w:cs="Arial"/>
                      <w:sz w:val="24"/>
                      <w:szCs w:val="24"/>
                    </w:rPr>
                    <w:t xml:space="preserve">Banana Shire Council is inviting tenders for a term of </w:t>
                  </w:r>
                  <w:r w:rsidR="00FA69A3">
                    <w:rPr>
                      <w:rFonts w:ascii="Arial" w:hAnsi="Arial" w:cs="Arial"/>
                      <w:sz w:val="24"/>
                      <w:szCs w:val="24"/>
                    </w:rPr>
                    <w:t>three</w:t>
                  </w:r>
                  <w:r w:rsidR="00623DEA">
                    <w:rPr>
                      <w:rFonts w:ascii="Arial" w:hAnsi="Arial" w:cs="Arial"/>
                      <w:sz w:val="24"/>
                      <w:szCs w:val="24"/>
                    </w:rPr>
                    <w:t xml:space="preserve"> years with annual rental review</w:t>
                  </w:r>
                  <w:r w:rsidR="00A27490">
                    <w:rPr>
                      <w:rFonts w:ascii="Arial" w:hAnsi="Arial" w:cs="Arial"/>
                      <w:sz w:val="24"/>
                      <w:szCs w:val="24"/>
                    </w:rPr>
                    <w:t xml:space="preserve"> and ability to renew the lease term for another two terms (subject to negotiation)</w:t>
                  </w:r>
                  <w:r w:rsidR="00623DE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14:paraId="54297AC8" w14:textId="0E98BA02" w:rsidR="00623DEA" w:rsidRDefault="00623DEA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The tenders could be submitted by completing this form and attaching the public liability insurance.</w:t>
                  </w:r>
                </w:p>
                <w:p w14:paraId="54268BFD" w14:textId="77777777" w:rsidR="0059265B" w:rsidRDefault="0059265B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8970050" w14:textId="63F3C72A" w:rsidR="00AF7D85" w:rsidRPr="00AF7D85" w:rsidRDefault="00AF7D85" w:rsidP="0059265B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F7D8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Description of Property:</w:t>
                  </w:r>
                </w:p>
                <w:p w14:paraId="0761BDE2" w14:textId="2490735D" w:rsidR="0059265B" w:rsidRDefault="0059265B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This site is currently zoned as </w:t>
                  </w:r>
                  <w:r w:rsidR="00411E53">
                    <w:rPr>
                      <w:rFonts w:ascii="Arial" w:hAnsi="Arial" w:cs="Arial"/>
                      <w:sz w:val="24"/>
                      <w:szCs w:val="24"/>
                    </w:rPr>
                    <w:t>‘</w:t>
                  </w: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>Community Facilities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 xml:space="preserve"> – Precinct 5</w:t>
                  </w:r>
                  <w:r w:rsidR="00411E53">
                    <w:rPr>
                      <w:rFonts w:ascii="Arial" w:hAnsi="Arial" w:cs="Arial"/>
                      <w:sz w:val="24"/>
                      <w:szCs w:val="24"/>
                    </w:rPr>
                    <w:t>’</w:t>
                  </w: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 in Council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’</w:t>
                  </w: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>s Planning Scheme 2021.</w:t>
                  </w:r>
                </w:p>
                <w:p w14:paraId="0FD2DC94" w14:textId="77777777" w:rsidR="002A643C" w:rsidRPr="0059265B" w:rsidRDefault="002A643C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FEDC752" w14:textId="535CD7C4" w:rsidR="002A643C" w:rsidRPr="0059265B" w:rsidRDefault="0059265B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A 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evelopment 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pplication would be required for use of the site for activities 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that are not accepted</w:t>
                  </w: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 xml:space="preserve"> in the Community Facilities Zone. Depending on the planned business activity an 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approval may not be required.</w:t>
                  </w:r>
                </w:p>
                <w:p w14:paraId="59FA0709" w14:textId="77777777" w:rsidR="0059265B" w:rsidRPr="0059265B" w:rsidRDefault="0059265B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7ECBB56" w14:textId="18FF7F66" w:rsidR="0059265B" w:rsidRDefault="0059265B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9265B">
                    <w:rPr>
                      <w:rFonts w:ascii="Arial" w:hAnsi="Arial" w:cs="Arial"/>
                      <w:sz w:val="24"/>
                      <w:szCs w:val="24"/>
                    </w:rPr>
                    <w:t>The site is fully fenced</w:t>
                  </w:r>
                  <w:r w:rsidR="00411E53">
                    <w:rPr>
                      <w:rFonts w:ascii="Arial" w:hAnsi="Arial" w:cs="Arial"/>
                      <w:sz w:val="24"/>
                      <w:szCs w:val="24"/>
                    </w:rPr>
                    <w:t xml:space="preserve">. There is vehicle access to the property via the laneway off Dawson 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H</w:t>
                  </w:r>
                  <w:r w:rsidR="00411E53">
                    <w:rPr>
                      <w:rFonts w:ascii="Arial" w:hAnsi="Arial" w:cs="Arial"/>
                      <w:sz w:val="24"/>
                      <w:szCs w:val="24"/>
                    </w:rPr>
                    <w:t xml:space="preserve">ighway. </w:t>
                  </w:r>
                  <w:r w:rsidR="000B1376">
                    <w:rPr>
                      <w:rFonts w:ascii="Arial" w:hAnsi="Arial" w:cs="Arial"/>
                      <w:sz w:val="24"/>
                      <w:szCs w:val="24"/>
                    </w:rPr>
                    <w:t>The shed features</w:t>
                  </w:r>
                  <w:r w:rsidR="00411E53">
                    <w:rPr>
                      <w:rFonts w:ascii="Arial" w:hAnsi="Arial" w:cs="Arial"/>
                      <w:sz w:val="24"/>
                      <w:szCs w:val="24"/>
                    </w:rPr>
                    <w:t xml:space="preserve"> internal and external power outlets </w:t>
                  </w:r>
                  <w:r w:rsidR="000B1376">
                    <w:rPr>
                      <w:rFonts w:ascii="Arial" w:hAnsi="Arial" w:cs="Arial"/>
                      <w:sz w:val="24"/>
                      <w:szCs w:val="24"/>
                    </w:rPr>
                    <w:t>and internal lighting. A</w:t>
                  </w:r>
                  <w:r w:rsidR="00411E53">
                    <w:rPr>
                      <w:rFonts w:ascii="Arial" w:hAnsi="Arial" w:cs="Arial"/>
                      <w:sz w:val="24"/>
                      <w:szCs w:val="24"/>
                    </w:rPr>
                    <w:t>ccess to toilet amenities may be arranged.</w:t>
                  </w:r>
                </w:p>
                <w:p w14:paraId="51CB2A04" w14:textId="77777777" w:rsidR="00AF7D85" w:rsidRDefault="00AF7D85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91D20BA" w14:textId="52DE88E7" w:rsidR="00AF7D85" w:rsidRDefault="00AF7D85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Site ground</w:t>
                  </w:r>
                  <w:r w:rsidR="000B1376">
                    <w:rPr>
                      <w:rFonts w:ascii="Arial" w:hAnsi="Arial" w:cs="Arial"/>
                      <w:sz w:val="24"/>
                      <w:szCs w:val="24"/>
                    </w:rPr>
                    <w:t>s-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keeping including mowing, will be completed by Council</w:t>
                  </w:r>
                  <w:r w:rsidR="000B1376">
                    <w:rPr>
                      <w:rFonts w:ascii="Arial" w:hAnsi="Arial" w:cs="Arial"/>
                      <w:sz w:val="24"/>
                      <w:szCs w:val="24"/>
                    </w:rPr>
                    <w:t xml:space="preserve"> (included in monthly lease fee)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14:paraId="128C2A2A" w14:textId="77777777" w:rsidR="00AF7D85" w:rsidRDefault="00AF7D85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713D877" w14:textId="6E6BABD6" w:rsidR="00AF7D85" w:rsidRPr="0059265B" w:rsidRDefault="00AF7D85" w:rsidP="0059265B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7D85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Criteria </w:t>
                  </w:r>
                </w:p>
                <w:p w14:paraId="5BB96F3F" w14:textId="7F1C664B" w:rsidR="00411E53" w:rsidRPr="00411E53" w:rsidRDefault="00411E53" w:rsidP="00411E5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11E53">
                    <w:rPr>
                      <w:rFonts w:ascii="Arial" w:hAnsi="Arial" w:cs="Arial"/>
                      <w:sz w:val="24"/>
                      <w:szCs w:val="24"/>
                    </w:rPr>
                    <w:t xml:space="preserve">Public </w:t>
                  </w:r>
                  <w:r w:rsidR="00DC360C"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r w:rsidRPr="00411E53">
                    <w:rPr>
                      <w:rFonts w:ascii="Arial" w:hAnsi="Arial" w:cs="Arial"/>
                      <w:sz w:val="24"/>
                      <w:szCs w:val="24"/>
                    </w:rPr>
                    <w:t xml:space="preserve">iability </w:t>
                  </w:r>
                  <w:r w:rsidR="00DC360C">
                    <w:rPr>
                      <w:rFonts w:ascii="Arial" w:hAnsi="Arial" w:cs="Arial"/>
                      <w:sz w:val="24"/>
                      <w:szCs w:val="24"/>
                    </w:rPr>
                    <w:t>i</w:t>
                  </w:r>
                  <w:r w:rsidRPr="00411E53">
                    <w:rPr>
                      <w:rFonts w:ascii="Arial" w:hAnsi="Arial" w:cs="Arial"/>
                      <w:sz w:val="24"/>
                      <w:szCs w:val="24"/>
                    </w:rPr>
                    <w:t xml:space="preserve">nsurance of $20 million is a requirement for using this site, please submit your current Certificate of Currency with your submission. </w:t>
                  </w:r>
                </w:p>
                <w:p w14:paraId="73EDA2BE" w14:textId="77777777" w:rsidR="00411E53" w:rsidRPr="00411E53" w:rsidRDefault="00411E53" w:rsidP="00411E5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14:paraId="52547DC3" w14:textId="2C7C11C6" w:rsidR="00411E53" w:rsidRDefault="00411E53" w:rsidP="00411E5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11E53">
                    <w:rPr>
                      <w:rFonts w:ascii="Arial" w:hAnsi="Arial" w:cs="Arial"/>
                      <w:sz w:val="24"/>
                      <w:szCs w:val="24"/>
                    </w:rPr>
                    <w:t>Electricity costs</w:t>
                  </w:r>
                  <w:r w:rsidR="00AF7D85">
                    <w:rPr>
                      <w:rFonts w:ascii="Arial" w:hAnsi="Arial" w:cs="Arial"/>
                      <w:sz w:val="24"/>
                      <w:szCs w:val="24"/>
                    </w:rPr>
                    <w:t xml:space="preserve"> will be 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payable</w:t>
                  </w:r>
                  <w:r w:rsidR="00AF7D85">
                    <w:rPr>
                      <w:rFonts w:ascii="Arial" w:hAnsi="Arial" w:cs="Arial"/>
                      <w:sz w:val="24"/>
                      <w:szCs w:val="24"/>
                    </w:rPr>
                    <w:t xml:space="preserve"> by the </w:t>
                  </w:r>
                  <w:r w:rsidR="002A643C">
                    <w:rPr>
                      <w:rFonts w:ascii="Arial" w:hAnsi="Arial" w:cs="Arial"/>
                      <w:sz w:val="24"/>
                      <w:szCs w:val="24"/>
                    </w:rPr>
                    <w:t>lessee</w:t>
                  </w:r>
                  <w:r w:rsidR="00AF7D85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14:paraId="5ECE8B72" w14:textId="77777777" w:rsidR="002A643C" w:rsidRDefault="002A643C" w:rsidP="00411E5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86B2013" w14:textId="45A719E5" w:rsidR="002A643C" w:rsidRDefault="002A643C" w:rsidP="00411E5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Your submission must also nominate a rental figure.  The final rental figure will be determined by negotiation between Council and the</w:t>
                  </w:r>
                  <w:r w:rsidR="001810A9">
                    <w:rPr>
                      <w:rFonts w:ascii="Arial" w:hAnsi="Arial" w:cs="Arial"/>
                      <w:sz w:val="24"/>
                      <w:szCs w:val="24"/>
                    </w:rPr>
                    <w:t xml:space="preserve"> successful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applicant.</w:t>
                  </w:r>
                </w:p>
                <w:p w14:paraId="1B95824F" w14:textId="77777777" w:rsidR="00177E4B" w:rsidRPr="00411E53" w:rsidRDefault="00177E4B" w:rsidP="00411E5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BDFAB98" w14:textId="27A8EC9F" w:rsidR="00BF50D4" w:rsidRDefault="000C30DF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Site visits can be arranged by contacting the </w:t>
                  </w:r>
                  <w:r w:rsidR="000B1376">
                    <w:rPr>
                      <w:rFonts w:ascii="Arial" w:hAnsi="Arial" w:cs="Arial"/>
                      <w:sz w:val="24"/>
                      <w:szCs w:val="24"/>
                    </w:rPr>
                    <w:t>Principal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Land and Lease Management Coordinator on 07 4992 9500.</w:t>
                  </w:r>
                </w:p>
                <w:p w14:paraId="77222F61" w14:textId="610CC2AD" w:rsidR="00BF50D4" w:rsidRPr="003D5854" w:rsidRDefault="00D76154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76154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19548B4" wp14:editId="171303C6">
                        <wp:extent cx="5731510" cy="5293360"/>
                        <wp:effectExtent l="0" t="0" r="2540" b="2540"/>
                        <wp:docPr id="78607207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6072074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29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9F87D6" w14:textId="77777777" w:rsidR="000D0205" w:rsidRPr="003D5854" w:rsidRDefault="000D0205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0916E20" w14:textId="77777777" w:rsidR="007C7E83" w:rsidRDefault="00C11BE6" w:rsidP="00827D4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ECBF8A8" wp14:editId="7BD2FFBA">
                        <wp:extent cx="4819650" cy="3616742"/>
                        <wp:effectExtent l="0" t="0" r="0" b="3175"/>
                        <wp:docPr id="34279876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1397" cy="3618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09BCD5" w14:textId="77777777" w:rsidR="00C11BE6" w:rsidRDefault="00C11BE6" w:rsidP="00827D4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63E66FE" w14:textId="0D7D9733" w:rsidR="00C11BE6" w:rsidRPr="00BB67C7" w:rsidRDefault="00C11BE6" w:rsidP="00827D47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717B34" wp14:editId="6535C992">
                        <wp:extent cx="5153025" cy="3865625"/>
                        <wp:effectExtent l="0" t="0" r="0" b="1905"/>
                        <wp:docPr id="124684507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5745" cy="3867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104A" w:rsidRPr="00C70B5F" w14:paraId="0755E2ED" w14:textId="77777777" w:rsidTr="00827D47">
              <w:trPr>
                <w:trHeight w:val="288"/>
              </w:trPr>
              <w:tc>
                <w:tcPr>
                  <w:tcW w:w="10478" w:type="dxa"/>
                  <w:shd w:val="clear" w:color="auto" w:fill="auto"/>
                </w:tcPr>
                <w:p w14:paraId="6C8A0E5C" w14:textId="77777777" w:rsidR="009F104A" w:rsidRPr="00C70B5F" w:rsidRDefault="009F104A" w:rsidP="00891E0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04EF492F" w14:textId="77777777" w:rsidR="00B11B40" w:rsidRPr="00C70B5F" w:rsidRDefault="00B11B40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D7548E" w14:textId="244E6232" w:rsidR="00B11B40" w:rsidRPr="00C70B5F" w:rsidRDefault="002575BF" w:rsidP="00891E0A">
            <w:pPr>
              <w:tabs>
                <w:tab w:val="left" w:pos="972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Tender</w:t>
            </w:r>
            <w:r w:rsidR="00B11B40" w:rsidRPr="00C70B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C360C">
              <w:rPr>
                <w:rFonts w:ascii="Arial" w:hAnsi="Arial" w:cs="Arial"/>
                <w:b/>
                <w:bCs/>
                <w:sz w:val="24"/>
                <w:szCs w:val="24"/>
              </w:rPr>
              <w:t>submission d</w:t>
            </w:r>
            <w:r w:rsidR="00B11B40" w:rsidRPr="00C70B5F">
              <w:rPr>
                <w:rFonts w:ascii="Arial" w:hAnsi="Arial" w:cs="Arial"/>
                <w:b/>
                <w:bCs/>
                <w:sz w:val="24"/>
                <w:szCs w:val="24"/>
              </w:rPr>
              <w:t>eadline</w:t>
            </w:r>
            <w:r w:rsidR="00B11B40" w:rsidRPr="00C70B5F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  <w:p w14:paraId="61D3CC89" w14:textId="3B11F4F3" w:rsidR="00B11B40" w:rsidRPr="00891E0A" w:rsidRDefault="00C11BE6" w:rsidP="00891E0A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3.00 pm, Monday, </w:t>
            </w:r>
            <w:r w:rsidR="00623DEA">
              <w:rPr>
                <w:rFonts w:ascii="Arial" w:hAnsi="Arial" w:cs="Arial"/>
                <w:sz w:val="24"/>
                <w:szCs w:val="24"/>
              </w:rPr>
              <w:t xml:space="preserve">23 </w:t>
            </w:r>
            <w:r>
              <w:rPr>
                <w:rFonts w:ascii="Arial" w:hAnsi="Arial" w:cs="Arial"/>
                <w:sz w:val="24"/>
                <w:szCs w:val="24"/>
              </w:rPr>
              <w:t>June 2025</w:t>
            </w:r>
          </w:p>
          <w:p w14:paraId="155A94D7" w14:textId="77777777" w:rsidR="00B11B40" w:rsidRPr="00891E0A" w:rsidRDefault="00B11B40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459277" w14:textId="77777777" w:rsidR="006E3065" w:rsidRPr="00891E0A" w:rsidRDefault="006E3065" w:rsidP="007C7E8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0690E" w:rsidRPr="00891E0A" w14:paraId="084BD2F4" w14:textId="77777777" w:rsidTr="00891E0A">
        <w:trPr>
          <w:trHeight w:val="3917"/>
        </w:trPr>
        <w:tc>
          <w:tcPr>
            <w:tcW w:w="10704" w:type="dxa"/>
            <w:shd w:val="clear" w:color="auto" w:fill="auto"/>
          </w:tcPr>
          <w:p w14:paraId="20036B73" w14:textId="168A6243" w:rsidR="009015BB" w:rsidRPr="00891E0A" w:rsidRDefault="00C70B5F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</w:p>
          <w:p w14:paraId="40C5FB15" w14:textId="77777777" w:rsidR="00C70B5F" w:rsidRDefault="00C70B5F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3DD36C" w14:textId="15F3B07A" w:rsidR="00A0690E" w:rsidRPr="00891E0A" w:rsidRDefault="00A0690E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t>Submission Information:</w:t>
            </w:r>
            <w:r w:rsidR="009675E8" w:rsidRPr="00891E0A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  <w:p w14:paraId="64E4BC5C" w14:textId="6D547945" w:rsidR="00A0690E" w:rsidRDefault="00A0690E" w:rsidP="00891E0A">
            <w:pPr>
              <w:tabs>
                <w:tab w:val="left" w:pos="954"/>
              </w:tabs>
              <w:spacing w:after="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C70B5F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C70B5F">
              <w:rPr>
                <w:rFonts w:ascii="Arial" w:hAnsi="Arial" w:cs="Arial"/>
                <w:sz w:val="24"/>
                <w:szCs w:val="24"/>
              </w:rPr>
              <w:tab/>
            </w:r>
            <w:r w:rsidR="009675E8" w:rsidRPr="003D5854">
              <w:rPr>
                <w:rFonts w:ascii="Arial" w:hAnsi="Arial" w:cs="Arial"/>
                <w:iCs/>
                <w:sz w:val="24"/>
                <w:szCs w:val="24"/>
              </w:rPr>
              <w:t xml:space="preserve">Submit </w:t>
            </w:r>
            <w:r w:rsidR="007C7E83">
              <w:rPr>
                <w:rFonts w:ascii="Arial" w:hAnsi="Arial" w:cs="Arial"/>
                <w:iCs/>
                <w:sz w:val="24"/>
                <w:szCs w:val="24"/>
              </w:rPr>
              <w:t>all required documentation as required in the evaluation criteria and rental scope</w:t>
            </w:r>
          </w:p>
          <w:p w14:paraId="0EBE90CA" w14:textId="77777777" w:rsidR="009675E8" w:rsidRPr="00C70B5F" w:rsidRDefault="009675E8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C556DF" w14:textId="77777777" w:rsidR="007E0367" w:rsidRPr="00C70B5F" w:rsidRDefault="007E036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0B5F">
              <w:rPr>
                <w:rFonts w:ascii="Arial" w:hAnsi="Arial" w:cs="Arial"/>
                <w:b/>
                <w:bCs/>
                <w:sz w:val="24"/>
                <w:szCs w:val="24"/>
              </w:rPr>
              <w:t>Evaluation criteria</w:t>
            </w:r>
          </w:p>
          <w:p w14:paraId="10A2796A" w14:textId="77777777" w:rsidR="007E0367" w:rsidRPr="00C70B5F" w:rsidRDefault="007E036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879"/>
              <w:gridCol w:w="1819"/>
            </w:tblGrid>
            <w:tr w:rsidR="007E0367" w:rsidRPr="00C70B5F" w14:paraId="11B2A050" w14:textId="77777777" w:rsidTr="00891E0A">
              <w:tc>
                <w:tcPr>
                  <w:tcW w:w="7879" w:type="dxa"/>
                  <w:shd w:val="clear" w:color="auto" w:fill="auto"/>
                </w:tcPr>
                <w:p w14:paraId="4418872A" w14:textId="77777777" w:rsidR="007E0367" w:rsidRPr="00C70B5F" w:rsidRDefault="007E0367" w:rsidP="00891E0A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70B5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Criteria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14:paraId="7C061DD0" w14:textId="77777777" w:rsidR="007E0367" w:rsidRPr="00C70B5F" w:rsidRDefault="007E0367" w:rsidP="00891E0A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70B5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Weightage</w:t>
                  </w:r>
                </w:p>
              </w:tc>
            </w:tr>
            <w:tr w:rsidR="007E0367" w:rsidRPr="00C70B5F" w14:paraId="519B2FDB" w14:textId="77777777" w:rsidTr="00891E0A">
              <w:tc>
                <w:tcPr>
                  <w:tcW w:w="7879" w:type="dxa"/>
                  <w:shd w:val="clear" w:color="auto" w:fill="auto"/>
                </w:tcPr>
                <w:p w14:paraId="0CBCD856" w14:textId="2A36D47C" w:rsidR="007E0367" w:rsidRPr="003D5854" w:rsidRDefault="00FC60EB" w:rsidP="00891E0A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5854">
                    <w:rPr>
                      <w:rFonts w:ascii="Arial" w:hAnsi="Arial" w:cs="Arial"/>
                      <w:iCs/>
                      <w:sz w:val="24"/>
                      <w:szCs w:val="24"/>
                    </w:rPr>
                    <w:t>Price/Value for money</w:t>
                  </w:r>
                  <w:r w:rsidR="007C7E83">
                    <w:rPr>
                      <w:rFonts w:ascii="Arial" w:hAnsi="Arial" w:cs="Arial"/>
                      <w:iCs/>
                      <w:sz w:val="24"/>
                      <w:szCs w:val="24"/>
                    </w:rPr>
                    <w:t xml:space="preserve"> – Does the submission state </w:t>
                  </w:r>
                  <w:r w:rsidR="00DC360C">
                    <w:rPr>
                      <w:rFonts w:ascii="Arial" w:hAnsi="Arial" w:cs="Arial"/>
                      <w:iCs/>
                      <w:sz w:val="24"/>
                      <w:szCs w:val="24"/>
                    </w:rPr>
                    <w:t>a rental figure acceptable to Council</w:t>
                  </w:r>
                  <w:r w:rsidR="007C7E83">
                    <w:rPr>
                      <w:rFonts w:ascii="Arial" w:hAnsi="Arial" w:cs="Arial"/>
                      <w:iCs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14:paraId="43C4025B" w14:textId="4D699F81" w:rsidR="007E0367" w:rsidRPr="003D5854" w:rsidRDefault="000B1376" w:rsidP="00891E0A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Cs/>
                      <w:sz w:val="24"/>
                      <w:szCs w:val="24"/>
                    </w:rPr>
                    <w:t>4</w:t>
                  </w:r>
                  <w:r w:rsidR="00827D47" w:rsidRPr="003D5854">
                    <w:rPr>
                      <w:rFonts w:ascii="Arial" w:hAnsi="Arial" w:cs="Arial"/>
                      <w:iCs/>
                      <w:sz w:val="24"/>
                      <w:szCs w:val="24"/>
                    </w:rPr>
                    <w:t>0%</w:t>
                  </w:r>
                </w:p>
              </w:tc>
            </w:tr>
            <w:tr w:rsidR="007E0367" w:rsidRPr="00C70B5F" w14:paraId="3902A0F9" w14:textId="77777777" w:rsidTr="00891E0A">
              <w:tc>
                <w:tcPr>
                  <w:tcW w:w="7879" w:type="dxa"/>
                  <w:shd w:val="clear" w:color="auto" w:fill="auto"/>
                </w:tcPr>
                <w:p w14:paraId="23D395F0" w14:textId="586B50D6" w:rsidR="007E0367" w:rsidRPr="003D5854" w:rsidRDefault="00623DEA" w:rsidP="00891E0A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Economic value </w:t>
                  </w:r>
                  <w:r w:rsidR="00A27490">
                    <w:rPr>
                      <w:rFonts w:ascii="Arial" w:hAnsi="Arial" w:cs="Arial"/>
                      <w:sz w:val="24"/>
                      <w:szCs w:val="24"/>
                    </w:rPr>
                    <w:t>generated to the community from the lease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14:paraId="072BDE7A" w14:textId="2808F883" w:rsidR="007E0367" w:rsidRPr="003D5854" w:rsidRDefault="00623DEA" w:rsidP="00891E0A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  <w:r w:rsidR="00895310" w:rsidRPr="003D5854">
                    <w:rPr>
                      <w:rFonts w:ascii="Arial" w:hAnsi="Arial" w:cs="Arial"/>
                      <w:sz w:val="24"/>
                      <w:szCs w:val="24"/>
                    </w:rPr>
                    <w:t>0%</w:t>
                  </w:r>
                </w:p>
              </w:tc>
            </w:tr>
            <w:tr w:rsidR="00895310" w:rsidRPr="00891E0A" w14:paraId="748E6BCB" w14:textId="77777777" w:rsidTr="00891E0A">
              <w:tc>
                <w:tcPr>
                  <w:tcW w:w="7879" w:type="dxa"/>
                  <w:shd w:val="clear" w:color="auto" w:fill="auto"/>
                </w:tcPr>
                <w:p w14:paraId="32E2AC42" w14:textId="52789856" w:rsidR="00895310" w:rsidRPr="003D5854" w:rsidRDefault="00895310" w:rsidP="00891E0A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iCs/>
                      <w:sz w:val="24"/>
                      <w:szCs w:val="24"/>
                    </w:rPr>
                  </w:pPr>
                  <w:r w:rsidRPr="003D5854">
                    <w:rPr>
                      <w:rFonts w:ascii="Arial" w:hAnsi="Arial" w:cs="Arial"/>
                      <w:iCs/>
                      <w:sz w:val="24"/>
                      <w:szCs w:val="24"/>
                    </w:rPr>
                    <w:t>Evidence of Work Health and Safety Policy &amp; Incident Reporting Procedure</w:t>
                  </w:r>
                  <w:r w:rsidR="007C7E83">
                    <w:rPr>
                      <w:rFonts w:ascii="Arial" w:hAnsi="Arial" w:cs="Arial"/>
                      <w:iCs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14:paraId="3CF7413C" w14:textId="28980BB8" w:rsidR="00895310" w:rsidRPr="003D5854" w:rsidRDefault="00895310" w:rsidP="00891E0A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iCs/>
                      <w:sz w:val="24"/>
                      <w:szCs w:val="24"/>
                    </w:rPr>
                  </w:pPr>
                  <w:r w:rsidRPr="003D5854">
                    <w:rPr>
                      <w:rFonts w:ascii="Arial" w:hAnsi="Arial" w:cs="Arial"/>
                      <w:iCs/>
                      <w:sz w:val="24"/>
                      <w:szCs w:val="24"/>
                    </w:rPr>
                    <w:t>10%</w:t>
                  </w:r>
                </w:p>
              </w:tc>
            </w:tr>
          </w:tbl>
          <w:p w14:paraId="34E64234" w14:textId="77777777" w:rsidR="009B230C" w:rsidRDefault="009B230C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924CAA8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1454A7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907546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1FE005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91CA03F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D32D828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EAD5B5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49B2BEC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935EB2D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C51132D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98E92DC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3B5D161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0786E4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9E1ED8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F469FE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E61DAB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8F26C25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D58F589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2321511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7B98952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25282C1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4C04373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FF8BBFE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C2784E5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2F17FD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F67211E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F37D5AF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2978D4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043C0A9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75B449C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7D0F6A8" w14:textId="77777777" w:rsidR="00E70D57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CE44FD" w14:textId="77777777" w:rsidR="00E70D57" w:rsidRPr="00891E0A" w:rsidRDefault="00E70D57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086A541" w14:textId="77777777" w:rsidR="009015BB" w:rsidRPr="00891E0A" w:rsidRDefault="00A0690E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eastAsia="MS Gothic" w:hAnsi="Arial" w:cs="Arial"/>
                <w:sz w:val="24"/>
                <w:szCs w:val="24"/>
              </w:rPr>
            </w:pPr>
            <w:r w:rsidRPr="00891E0A">
              <w:rPr>
                <w:rFonts w:ascii="Arial" w:hAnsi="Arial" w:cs="Arial"/>
                <w:sz w:val="24"/>
                <w:szCs w:val="24"/>
              </w:rPr>
              <w:tab/>
            </w:r>
          </w:p>
          <w:p w14:paraId="0BC64482" w14:textId="77777777" w:rsidR="001564A8" w:rsidRDefault="001564A8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6C9D82" w14:textId="77777777" w:rsidR="001564A8" w:rsidRDefault="001564A8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2A3930" w14:textId="5C822D77" w:rsidR="007E0367" w:rsidRPr="00891E0A" w:rsidRDefault="002575BF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Tender</w:t>
            </w:r>
            <w:r w:rsidR="007E0367" w:rsidRPr="00891E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Submission </w:t>
            </w:r>
          </w:p>
          <w:p w14:paraId="69CC8552" w14:textId="2CE8B755" w:rsidR="00623DEA" w:rsidRDefault="009015BB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91E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64A8">
              <w:rPr>
                <w:rFonts w:ascii="Arial" w:hAnsi="Arial" w:cs="Arial"/>
                <w:sz w:val="24"/>
                <w:szCs w:val="24"/>
              </w:rPr>
              <w:t>D</w:t>
            </w:r>
            <w:r w:rsidR="007C7E83">
              <w:rPr>
                <w:rFonts w:ascii="Arial" w:hAnsi="Arial" w:cs="Arial"/>
                <w:sz w:val="24"/>
                <w:szCs w:val="24"/>
              </w:rPr>
              <w:t xml:space="preserve">etail the </w:t>
            </w:r>
            <w:r w:rsidR="00DC360C">
              <w:rPr>
                <w:rFonts w:ascii="Arial" w:hAnsi="Arial" w:cs="Arial"/>
                <w:sz w:val="24"/>
                <w:szCs w:val="24"/>
              </w:rPr>
              <w:t xml:space="preserve">rental </w:t>
            </w:r>
            <w:r w:rsidR="007C7E83">
              <w:rPr>
                <w:rFonts w:ascii="Arial" w:hAnsi="Arial" w:cs="Arial"/>
                <w:sz w:val="24"/>
                <w:szCs w:val="24"/>
              </w:rPr>
              <w:t xml:space="preserve">rate </w:t>
            </w:r>
            <w:r w:rsidR="00623DEA">
              <w:rPr>
                <w:rFonts w:ascii="Arial" w:hAnsi="Arial" w:cs="Arial"/>
                <w:sz w:val="24"/>
                <w:szCs w:val="24"/>
              </w:rPr>
              <w:t>per week</w:t>
            </w:r>
            <w:r w:rsidR="007C7E83">
              <w:rPr>
                <w:rFonts w:ascii="Arial" w:hAnsi="Arial" w:cs="Arial"/>
                <w:sz w:val="24"/>
                <w:szCs w:val="24"/>
              </w:rPr>
              <w:t xml:space="preserve"> you are willing to offer</w:t>
            </w:r>
            <w:r w:rsidR="001564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23DEA">
              <w:rPr>
                <w:rFonts w:ascii="Arial" w:hAnsi="Arial" w:cs="Arial"/>
                <w:sz w:val="24"/>
                <w:szCs w:val="24"/>
              </w:rPr>
              <w:t>(ex gst) for year 1…….year 2……Year 3……</w:t>
            </w:r>
          </w:p>
          <w:p w14:paraId="3BE0BA5C" w14:textId="5E2B1EEC" w:rsidR="007E0367" w:rsidRDefault="00623DEA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7C7E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0367" w:rsidRPr="00891E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2280B17" w14:textId="3931FF3B" w:rsidR="00623DEA" w:rsidRPr="00891E0A" w:rsidRDefault="00623DEA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Describe the business activity that you intend to use the lease …………………………………………………….</w:t>
            </w:r>
          </w:p>
          <w:p w14:paraId="1CA2DC54" w14:textId="77777777" w:rsidR="009F104A" w:rsidRPr="00C70B5F" w:rsidRDefault="009F104A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EB4581" w14:textId="02575594" w:rsidR="009F104A" w:rsidRPr="00891E0A" w:rsidRDefault="00623DEA" w:rsidP="00891E0A">
            <w:pPr>
              <w:tabs>
                <w:tab w:val="left" w:pos="954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Other </w:t>
            </w:r>
            <w:r w:rsidR="009F104A" w:rsidRPr="00C70B5F">
              <w:rPr>
                <w:rFonts w:ascii="Arial" w:hAnsi="Arial" w:cs="Arial"/>
                <w:b/>
                <w:bCs/>
                <w:sz w:val="24"/>
                <w:szCs w:val="24"/>
              </w:rPr>
              <w:t>Comments:</w:t>
            </w:r>
          </w:p>
          <w:p w14:paraId="12D6282E" w14:textId="77777777" w:rsidR="009F104A" w:rsidRPr="00891E0A" w:rsidRDefault="009F104A" w:rsidP="00891E0A">
            <w:pPr>
              <w:pBdr>
                <w:bottom w:val="single" w:sz="4" w:space="1" w:color="auto"/>
                <w:between w:val="single" w:sz="4" w:space="1" w:color="auto"/>
              </w:pBdr>
              <w:tabs>
                <w:tab w:val="left" w:pos="954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029389" w14:textId="6B3746B6" w:rsidR="009F104A" w:rsidRDefault="009F104A" w:rsidP="00891E0A">
            <w:pPr>
              <w:pBdr>
                <w:bottom w:val="single" w:sz="4" w:space="1" w:color="auto"/>
                <w:between w:val="single" w:sz="4" w:space="1" w:color="auto"/>
              </w:pBdr>
              <w:tabs>
                <w:tab w:val="left" w:pos="954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490"/>
              <w:tblOverlap w:val="never"/>
              <w:tblW w:w="9698" w:type="dxa"/>
              <w:tblLook w:val="04A0" w:firstRow="1" w:lastRow="0" w:firstColumn="1" w:lastColumn="0" w:noHBand="0" w:noVBand="1"/>
            </w:tblPr>
            <w:tblGrid>
              <w:gridCol w:w="2150"/>
              <w:gridCol w:w="7548"/>
            </w:tblGrid>
            <w:tr w:rsidR="009015BB" w:rsidRPr="00891E0A" w14:paraId="6C5351DC" w14:textId="77777777" w:rsidTr="00E70D57">
              <w:trPr>
                <w:trHeight w:val="1837"/>
              </w:trPr>
              <w:tc>
                <w:tcPr>
                  <w:tcW w:w="2150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BE2BA72" w14:textId="77777777" w:rsidR="009015BB" w:rsidRPr="00891E0A" w:rsidRDefault="009015BB" w:rsidP="00891E0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14:paraId="441792C9" w14:textId="77777777" w:rsidR="009015BB" w:rsidRPr="00891E0A" w:rsidRDefault="009015BB" w:rsidP="00891E0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Conflict of Interest</w:t>
                  </w:r>
                </w:p>
              </w:tc>
              <w:tc>
                <w:tcPr>
                  <w:tcW w:w="7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94B032" w14:textId="77777777" w:rsidR="009015BB" w:rsidRPr="00891E0A" w:rsidRDefault="009015BB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 xml:space="preserve">Please advise if you have an association or connection to current members of staff. </w:t>
                  </w:r>
                </w:p>
                <w:p w14:paraId="0E384336" w14:textId="77777777" w:rsidR="009015BB" w:rsidRPr="00891E0A" w:rsidRDefault="009015BB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F772850" w14:textId="77777777" w:rsidR="009015BB" w:rsidRPr="00891E0A" w:rsidRDefault="009015BB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1E0A">
                    <w:rPr>
                      <w:rFonts w:ascii="Segoe UI Symbol" w:eastAsia="MS Gothic" w:hAnsi="Segoe UI Symbol" w:cs="Segoe UI Symbol"/>
                      <w:sz w:val="24"/>
                      <w:szCs w:val="24"/>
                    </w:rPr>
                    <w:t>☐</w:t>
                  </w:r>
                  <w:r w:rsidR="00FC60EB" w:rsidRPr="00891E0A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 xml:space="preserve">YES          </w:t>
                  </w:r>
                  <w:r w:rsidRPr="00891E0A">
                    <w:rPr>
                      <w:rFonts w:ascii="Segoe UI Symbol" w:eastAsia="MS Gothic" w:hAnsi="Segoe UI Symbol" w:cs="Segoe UI Symbol"/>
                      <w:sz w:val="24"/>
                      <w:szCs w:val="24"/>
                    </w:rPr>
                    <w:t>☐</w:t>
                  </w:r>
                  <w:r w:rsidR="00FC60EB" w:rsidRPr="00891E0A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>NO</w:t>
                  </w:r>
                </w:p>
                <w:p w14:paraId="395259A8" w14:textId="77777777" w:rsidR="009015BB" w:rsidRPr="00891E0A" w:rsidRDefault="009015BB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85B297C" w14:textId="4C9743CD" w:rsidR="009015BB" w:rsidRPr="00E70D57" w:rsidRDefault="009015BB" w:rsidP="00891E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1E0A">
                    <w:rPr>
                      <w:rFonts w:ascii="Arial" w:hAnsi="Arial" w:cs="Arial"/>
                      <w:sz w:val="24"/>
                      <w:szCs w:val="24"/>
                    </w:rPr>
                    <w:t>If yes, please indicate persons you have an association with:</w:t>
                  </w:r>
                </w:p>
              </w:tc>
            </w:tr>
          </w:tbl>
          <w:tbl>
            <w:tblPr>
              <w:tblpPr w:leftFromText="180" w:rightFromText="180" w:vertAnchor="text" w:horzAnchor="margin" w:tblpY="2510"/>
              <w:tblOverlap w:val="never"/>
              <w:tblW w:w="10264" w:type="dxa"/>
              <w:tblLook w:val="04A0" w:firstRow="1" w:lastRow="0" w:firstColumn="1" w:lastColumn="0" w:noHBand="0" w:noVBand="1"/>
            </w:tblPr>
            <w:tblGrid>
              <w:gridCol w:w="1595"/>
              <w:gridCol w:w="3537"/>
              <w:gridCol w:w="1140"/>
              <w:gridCol w:w="3992"/>
            </w:tblGrid>
            <w:tr w:rsidR="00E70D57" w:rsidRPr="00891E0A" w14:paraId="3DE47899" w14:textId="77777777" w:rsidTr="00E70D57">
              <w:tc>
                <w:tcPr>
                  <w:tcW w:w="10264" w:type="dxa"/>
                  <w:gridSpan w:val="4"/>
                  <w:shd w:val="clear" w:color="auto" w:fill="auto"/>
                  <w:vAlign w:val="bottom"/>
                </w:tcPr>
                <w:p w14:paraId="6E5821D8" w14:textId="77777777" w:rsidR="00E70D57" w:rsidRPr="00C70B5F" w:rsidRDefault="00E70D57" w:rsidP="00E70D57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5854">
                    <w:rPr>
                      <w:rFonts w:ascii="Arial" w:hAnsi="Arial" w:cs="Arial"/>
                      <w:iCs/>
                      <w:sz w:val="24"/>
                      <w:szCs w:val="24"/>
                    </w:rPr>
                    <w:t>By signing this form, you acknowledge that you have provided the correct information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</w:rPr>
                    <w:t xml:space="preserve"> and are willing to be contacted about your submission. </w:t>
                  </w:r>
                </w:p>
                <w:p w14:paraId="46175CA5" w14:textId="77777777" w:rsidR="00E70D57" w:rsidRPr="00C70B5F" w:rsidRDefault="00E70D57" w:rsidP="00E70D57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14:paraId="094A057B" w14:textId="77777777" w:rsidR="00E70D57" w:rsidRPr="00C70B5F" w:rsidRDefault="00E70D57" w:rsidP="00E70D57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  <w:p w14:paraId="77C0E37F" w14:textId="77777777" w:rsidR="00E70D57" w:rsidRPr="00C70B5F" w:rsidRDefault="00E70D57" w:rsidP="00E70D57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70D57" w:rsidRPr="00891E0A" w14:paraId="2FF24A73" w14:textId="77777777" w:rsidTr="00E70D57">
              <w:tc>
                <w:tcPr>
                  <w:tcW w:w="1595" w:type="dxa"/>
                  <w:shd w:val="clear" w:color="auto" w:fill="auto"/>
                  <w:vAlign w:val="bottom"/>
                </w:tcPr>
                <w:p w14:paraId="00F349FF" w14:textId="77777777" w:rsidR="00E70D57" w:rsidRPr="00C70B5F" w:rsidRDefault="00E70D57" w:rsidP="00E70D57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70B5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Signature</w:t>
                  </w:r>
                </w:p>
              </w:tc>
              <w:tc>
                <w:tcPr>
                  <w:tcW w:w="3537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106A68E6" w14:textId="77777777" w:rsidR="00E70D57" w:rsidRPr="00C70B5F" w:rsidRDefault="00E70D57" w:rsidP="00E70D57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40" w:type="dxa"/>
                  <w:shd w:val="clear" w:color="auto" w:fill="auto"/>
                  <w:vAlign w:val="bottom"/>
                </w:tcPr>
                <w:p w14:paraId="5D46E7F1" w14:textId="77777777" w:rsidR="00E70D57" w:rsidRPr="00C70B5F" w:rsidRDefault="00E70D57" w:rsidP="00E70D57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C70B5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Date</w:t>
                  </w:r>
                </w:p>
              </w:tc>
              <w:tc>
                <w:tcPr>
                  <w:tcW w:w="3992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043CEA39" w14:textId="77777777" w:rsidR="00E70D57" w:rsidRPr="00C70B5F" w:rsidRDefault="00E70D57" w:rsidP="00E70D57">
                  <w:pPr>
                    <w:tabs>
                      <w:tab w:val="left" w:pos="954"/>
                      <w:tab w:val="left" w:pos="4164"/>
                      <w:tab w:val="left" w:pos="4927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37860A1" w14:textId="77777777" w:rsidR="009F104A" w:rsidRPr="00891E0A" w:rsidRDefault="009F104A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1FD622" w14:textId="77777777" w:rsidR="00751A58" w:rsidRPr="00891E0A" w:rsidRDefault="00751A58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66A16D" w14:textId="77777777" w:rsidR="00751A58" w:rsidRPr="00891E0A" w:rsidRDefault="00751A58" w:rsidP="00891E0A">
            <w:pPr>
              <w:tabs>
                <w:tab w:val="left" w:pos="954"/>
                <w:tab w:val="left" w:pos="4164"/>
                <w:tab w:val="left" w:pos="4927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52A04" w:rsidRPr="00891E0A" w14:paraId="3756438A" w14:textId="77777777" w:rsidTr="000C30DF">
        <w:trPr>
          <w:trHeight w:val="146"/>
        </w:trPr>
        <w:tc>
          <w:tcPr>
            <w:tcW w:w="10704" w:type="dxa"/>
            <w:shd w:val="clear" w:color="auto" w:fill="auto"/>
          </w:tcPr>
          <w:p w14:paraId="3A53AE66" w14:textId="77777777" w:rsidR="00E52A04" w:rsidRPr="00891E0A" w:rsidRDefault="00E52A04" w:rsidP="00891E0A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8536"/>
        <w:tblW w:w="10490" w:type="dxa"/>
        <w:tblLook w:val="04A0" w:firstRow="1" w:lastRow="0" w:firstColumn="1" w:lastColumn="0" w:noHBand="0" w:noVBand="1"/>
      </w:tblPr>
      <w:tblGrid>
        <w:gridCol w:w="10490"/>
      </w:tblGrid>
      <w:tr w:rsidR="00E70D57" w:rsidRPr="00891E0A" w14:paraId="3FDD0934" w14:textId="77777777" w:rsidTr="00E70D57">
        <w:trPr>
          <w:trHeight w:val="1686"/>
        </w:trPr>
        <w:tc>
          <w:tcPr>
            <w:tcW w:w="10490" w:type="dxa"/>
          </w:tcPr>
          <w:p w14:paraId="5127047B" w14:textId="5A2C44BA" w:rsidR="00E70D57" w:rsidRPr="00891E0A" w:rsidRDefault="00E70D57" w:rsidP="00E70D5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To ensure your </w:t>
            </w:r>
            <w:r w:rsidR="00CF5959">
              <w:rPr>
                <w:rFonts w:ascii="Arial" w:hAnsi="Arial" w:cs="Arial"/>
                <w:b/>
                <w:bCs/>
                <w:sz w:val="24"/>
                <w:szCs w:val="24"/>
              </w:rPr>
              <w:t>tender</w:t>
            </w:r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is processed accurately and in a timely manner please adhere to the following:</w:t>
            </w:r>
          </w:p>
          <w:p w14:paraId="60E3BC25" w14:textId="77777777" w:rsidR="00E70D57" w:rsidRPr="00891E0A" w:rsidRDefault="00E70D57" w:rsidP="00E70D5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B5D300" w14:textId="7062F511" w:rsidR="00E70D57" w:rsidRPr="00891E0A" w:rsidRDefault="00E70D57" w:rsidP="00E70D57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891E0A">
              <w:rPr>
                <w:rFonts w:ascii="Arial" w:hAnsi="Arial" w:cs="Arial"/>
                <w:sz w:val="24"/>
                <w:szCs w:val="24"/>
              </w:rPr>
              <w:t xml:space="preserve">ONLY SUBMIT BY EMAIL to </w:t>
            </w:r>
            <w:r w:rsidR="00CF5959">
              <w:rPr>
                <w:rFonts w:ascii="Arial" w:hAnsi="Arial" w:cs="Arial"/>
                <w:sz w:val="24"/>
                <w:szCs w:val="24"/>
              </w:rPr>
              <w:t>tenders</w:t>
            </w:r>
            <w:r w:rsidRPr="00891E0A">
              <w:rPr>
                <w:rFonts w:ascii="Arial" w:hAnsi="Arial" w:cs="Arial"/>
                <w:sz w:val="24"/>
                <w:szCs w:val="24"/>
              </w:rPr>
              <w:t xml:space="preserve">@banana.qld.gov.au. </w:t>
            </w:r>
            <w:r w:rsidR="00CF5959">
              <w:rPr>
                <w:rFonts w:ascii="Arial" w:hAnsi="Arial" w:cs="Arial"/>
                <w:sz w:val="24"/>
                <w:szCs w:val="24"/>
              </w:rPr>
              <w:t>Tenders</w:t>
            </w:r>
            <w:r w:rsidRPr="00891E0A">
              <w:rPr>
                <w:rFonts w:ascii="Arial" w:hAnsi="Arial" w:cs="Arial"/>
                <w:sz w:val="24"/>
                <w:szCs w:val="24"/>
              </w:rPr>
              <w:t xml:space="preserve"> received by paper or emailed to a different email will not be accepted.</w:t>
            </w:r>
          </w:p>
          <w:p w14:paraId="296C6EA2" w14:textId="77777777" w:rsidR="00E70D57" w:rsidRPr="00E70D57" w:rsidRDefault="00E70D57" w:rsidP="00E70D57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E0A">
              <w:rPr>
                <w:rFonts w:ascii="Arial" w:hAnsi="Arial" w:cs="Arial"/>
                <w:sz w:val="24"/>
                <w:szCs w:val="24"/>
              </w:rPr>
              <w:t>Provide all required documentation e.g., Insurance, forms, schedules etc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70D57" w:rsidRPr="00891E0A" w14:paraId="29D47CA9" w14:textId="77777777" w:rsidTr="00E70D57">
        <w:trPr>
          <w:trHeight w:val="2425"/>
        </w:trPr>
        <w:tc>
          <w:tcPr>
            <w:tcW w:w="10490" w:type="dxa"/>
          </w:tcPr>
          <w:p w14:paraId="1DB6ED41" w14:textId="79210F2D" w:rsidR="00E70D57" w:rsidRPr="00891E0A" w:rsidRDefault="00E70D57" w:rsidP="00E70D5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Acceptance of </w:t>
            </w:r>
            <w:r w:rsidR="00CF5959">
              <w:rPr>
                <w:rFonts w:ascii="Arial" w:hAnsi="Arial" w:cs="Arial"/>
                <w:b/>
                <w:bCs/>
                <w:sz w:val="24"/>
                <w:szCs w:val="24"/>
              </w:rPr>
              <w:t>Tender</w:t>
            </w:r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0DB89688" w14:textId="77777777" w:rsidR="00E70D57" w:rsidRPr="00891E0A" w:rsidRDefault="00E70D57" w:rsidP="00E70D5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D73908E" w14:textId="77777777" w:rsidR="00E70D57" w:rsidRPr="00891E0A" w:rsidRDefault="00E70D57" w:rsidP="00E70D57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Council</w:t>
            </w:r>
            <w:r w:rsidRPr="00891E0A">
              <w:rPr>
                <w:rFonts w:ascii="Arial" w:hAnsi="Arial" w:cs="Arial"/>
                <w:sz w:val="24"/>
                <w:szCs w:val="24"/>
              </w:rPr>
              <w:t xml:space="preserve"> is not obliged to accept the lowest, or any</w:t>
            </w:r>
            <w:r>
              <w:rPr>
                <w:rFonts w:ascii="Arial" w:hAnsi="Arial" w:cs="Arial"/>
                <w:sz w:val="24"/>
                <w:szCs w:val="24"/>
              </w:rPr>
              <w:t xml:space="preserve"> submission</w:t>
            </w:r>
            <w:r w:rsidRPr="00891E0A">
              <w:rPr>
                <w:rFonts w:ascii="Arial" w:hAnsi="Arial" w:cs="Arial"/>
                <w:sz w:val="24"/>
                <w:szCs w:val="24"/>
              </w:rPr>
              <w:t xml:space="preserve">, and may accept the </w:t>
            </w:r>
            <w:r>
              <w:rPr>
                <w:rFonts w:ascii="Arial" w:hAnsi="Arial" w:cs="Arial"/>
                <w:sz w:val="24"/>
                <w:szCs w:val="24"/>
              </w:rPr>
              <w:t>submission</w:t>
            </w:r>
            <w:r w:rsidRPr="00891E0A">
              <w:rPr>
                <w:rFonts w:ascii="Arial" w:hAnsi="Arial" w:cs="Arial"/>
                <w:sz w:val="24"/>
                <w:szCs w:val="24"/>
              </w:rPr>
              <w:t xml:space="preserve"> most advantageous to it.</w:t>
            </w:r>
          </w:p>
          <w:p w14:paraId="557D9DC8" w14:textId="77777777" w:rsidR="00E70D57" w:rsidRPr="00891E0A" w:rsidRDefault="00E70D57" w:rsidP="00E70D57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Council</w:t>
            </w:r>
            <w:r w:rsidRPr="00891E0A">
              <w:rPr>
                <w:rFonts w:ascii="Arial" w:hAnsi="Arial" w:cs="Arial"/>
                <w:sz w:val="24"/>
                <w:szCs w:val="24"/>
              </w:rPr>
              <w:t xml:space="preserve"> reserves the right to award the </w:t>
            </w:r>
            <w:r>
              <w:rPr>
                <w:rFonts w:ascii="Arial" w:hAnsi="Arial" w:cs="Arial"/>
                <w:sz w:val="24"/>
                <w:szCs w:val="24"/>
              </w:rPr>
              <w:t>EOI</w:t>
            </w:r>
            <w:r w:rsidRPr="00891E0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in accordance with Council’s Procurement Policy &amp; Procedure. </w:t>
            </w:r>
          </w:p>
          <w:p w14:paraId="563AD399" w14:textId="5D61A81C" w:rsidR="00E70D57" w:rsidRPr="00D16880" w:rsidRDefault="00E70D57" w:rsidP="00D16880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891E0A">
              <w:rPr>
                <w:rFonts w:ascii="Arial" w:hAnsi="Arial" w:cs="Arial"/>
                <w:sz w:val="24"/>
                <w:szCs w:val="24"/>
              </w:rPr>
              <w:t xml:space="preserve">No </w:t>
            </w:r>
            <w:r w:rsidR="00CF5959">
              <w:rPr>
                <w:rFonts w:ascii="Arial" w:hAnsi="Arial" w:cs="Arial"/>
                <w:sz w:val="24"/>
                <w:szCs w:val="24"/>
              </w:rPr>
              <w:t>tender</w:t>
            </w:r>
            <w:r w:rsidRPr="00891E0A">
              <w:rPr>
                <w:rFonts w:ascii="Arial" w:hAnsi="Arial" w:cs="Arial"/>
                <w:sz w:val="24"/>
                <w:szCs w:val="24"/>
              </w:rPr>
              <w:t xml:space="preserve"> shall be taken as accepted and no contract will be formed, until the supplier</w:t>
            </w:r>
            <w:r w:rsidR="00D168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6880">
              <w:rPr>
                <w:rFonts w:ascii="Arial" w:hAnsi="Arial" w:cs="Arial"/>
                <w:sz w:val="24"/>
                <w:szCs w:val="24"/>
              </w:rPr>
              <w:t xml:space="preserve">signs a rental agreement with Council. </w:t>
            </w:r>
          </w:p>
        </w:tc>
      </w:tr>
      <w:tr w:rsidR="00E70D57" w:rsidRPr="00891E0A" w14:paraId="4D6B2736" w14:textId="77777777" w:rsidTr="00E70D57">
        <w:trPr>
          <w:trHeight w:val="1160"/>
        </w:trPr>
        <w:tc>
          <w:tcPr>
            <w:tcW w:w="10490" w:type="dxa"/>
          </w:tcPr>
          <w:p w14:paraId="57BF1E55" w14:textId="77777777" w:rsidR="00E70D57" w:rsidRPr="00891E0A" w:rsidRDefault="00E70D57" w:rsidP="00E70D5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FB92E5" w14:textId="5B0D1281" w:rsidR="00E70D57" w:rsidRPr="00891E0A" w:rsidRDefault="00E70D57" w:rsidP="00E70D57">
            <w:pPr>
              <w:tabs>
                <w:tab w:val="left" w:pos="972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Submissions and enquiries by email to </w:t>
            </w:r>
            <w:hyperlink r:id="rId11" w:history="1">
              <w:r w:rsidR="00CF5959" w:rsidRPr="00F46974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tenders@banana.qld.gov.au</w:t>
              </w:r>
            </w:hyperlink>
            <w:r w:rsidRPr="00891E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or to speak to a representative, please call 07 4992 9500.</w:t>
            </w:r>
          </w:p>
          <w:p w14:paraId="233F4A3D" w14:textId="77777777" w:rsidR="00E70D57" w:rsidRPr="00891E0A" w:rsidRDefault="00E70D57" w:rsidP="00E70D57">
            <w:pPr>
              <w:tabs>
                <w:tab w:val="left" w:pos="972"/>
              </w:tabs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0FC0FA" w14:textId="04EFCC76" w:rsidR="00E70D57" w:rsidRPr="00891E0A" w:rsidRDefault="00E70D57" w:rsidP="00E70D5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1E0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Please use </w:t>
            </w:r>
            <w:r w:rsidR="00CF5959">
              <w:rPr>
                <w:rFonts w:ascii="Arial" w:hAnsi="Arial" w:cs="Arial"/>
                <w:i/>
                <w:iCs/>
                <w:sz w:val="24"/>
                <w:szCs w:val="24"/>
              </w:rPr>
              <w:t>Tender T2425.35</w:t>
            </w:r>
            <w:r w:rsidRPr="00891E0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as reference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in</w:t>
            </w:r>
            <w:r w:rsidRPr="00891E0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all correspondence.</w:t>
            </w:r>
          </w:p>
        </w:tc>
      </w:tr>
    </w:tbl>
    <w:p w14:paraId="03386F93" w14:textId="67DB27DC" w:rsidR="000C30DF" w:rsidRPr="009B230C" w:rsidRDefault="000C30DF" w:rsidP="00E70D57">
      <w:pPr>
        <w:tabs>
          <w:tab w:val="left" w:pos="972"/>
        </w:tabs>
        <w:rPr>
          <w:rFonts w:ascii="Arial" w:hAnsi="Arial" w:cs="Arial"/>
          <w:sz w:val="24"/>
          <w:szCs w:val="24"/>
        </w:rPr>
      </w:pPr>
    </w:p>
    <w:sectPr w:rsidR="000C30DF" w:rsidRPr="009B230C" w:rsidSect="0092183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43" w:right="1440" w:bottom="709" w:left="1440" w:header="426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8C662" w14:textId="77777777" w:rsidR="00C05715" w:rsidRDefault="00C05715" w:rsidP="00F36F3A">
      <w:pPr>
        <w:spacing w:after="0" w:line="240" w:lineRule="auto"/>
      </w:pPr>
      <w:r>
        <w:separator/>
      </w:r>
    </w:p>
  </w:endnote>
  <w:endnote w:type="continuationSeparator" w:id="0">
    <w:p w14:paraId="3DB6DFAD" w14:textId="77777777" w:rsidR="00C05715" w:rsidRDefault="00C05715" w:rsidP="00F3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347AD" w14:textId="77777777" w:rsidR="00030F40" w:rsidRDefault="00030F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2B116" w14:textId="77777777" w:rsidR="00030F40" w:rsidRDefault="00030F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91403" w14:textId="77777777" w:rsidR="00030F40" w:rsidRDefault="00030F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72D40" w14:textId="77777777" w:rsidR="00C05715" w:rsidRDefault="00C05715" w:rsidP="00F36F3A">
      <w:pPr>
        <w:spacing w:after="0" w:line="240" w:lineRule="auto"/>
      </w:pPr>
      <w:r>
        <w:separator/>
      </w:r>
    </w:p>
  </w:footnote>
  <w:footnote w:type="continuationSeparator" w:id="0">
    <w:p w14:paraId="2F620EA3" w14:textId="77777777" w:rsidR="00C05715" w:rsidRDefault="00C05715" w:rsidP="00F36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BB5F5" w14:textId="77777777" w:rsidR="00030F40" w:rsidRDefault="00030F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88010" w14:textId="60FD52DA" w:rsidR="0092183F" w:rsidRPr="0092183F" w:rsidRDefault="00CD7BD9" w:rsidP="0092183F">
    <w:pPr>
      <w:spacing w:after="0" w:line="240" w:lineRule="auto"/>
      <w:ind w:left="2120" w:right="-613" w:firstLine="712"/>
      <w:jc w:val="right"/>
      <w:rPr>
        <w:rFonts w:ascii="Arial" w:hAnsi="Arial" w:cs="Arial"/>
        <w:b/>
        <w:spacing w:val="-42"/>
        <w:sz w:val="16"/>
        <w:szCs w:val="16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4ECCB0BA" wp14:editId="3E23082C">
          <wp:simplePos x="0" y="0"/>
          <wp:positionH relativeFrom="page">
            <wp:posOffset>447675</wp:posOffset>
          </wp:positionH>
          <wp:positionV relativeFrom="page">
            <wp:posOffset>276225</wp:posOffset>
          </wp:positionV>
          <wp:extent cx="2290445" cy="762000"/>
          <wp:effectExtent l="0" t="0" r="0" b="0"/>
          <wp:wrapSquare wrapText="bothSides"/>
          <wp:docPr id="1" name="image1.jpe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044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183F" w:rsidRPr="0092183F">
      <w:rPr>
        <w:rFonts w:ascii="Arial" w:hAnsi="Arial" w:cs="Arial"/>
        <w:b/>
        <w:sz w:val="16"/>
        <w:szCs w:val="16"/>
      </w:rPr>
      <w:t>Banana Shire Council</w:t>
    </w:r>
    <w:r w:rsidR="0092183F" w:rsidRPr="0092183F">
      <w:rPr>
        <w:rFonts w:ascii="Arial" w:hAnsi="Arial" w:cs="Arial"/>
        <w:b/>
        <w:spacing w:val="-42"/>
        <w:sz w:val="16"/>
        <w:szCs w:val="16"/>
      </w:rPr>
      <w:t xml:space="preserve"> </w:t>
    </w:r>
  </w:p>
  <w:p w14:paraId="3AF598FD" w14:textId="77777777" w:rsidR="0092183F" w:rsidRPr="0092183F" w:rsidRDefault="0092183F" w:rsidP="0092183F">
    <w:pPr>
      <w:spacing w:after="0" w:line="240" w:lineRule="auto"/>
      <w:ind w:left="2120" w:right="-613" w:firstLine="712"/>
      <w:jc w:val="right"/>
      <w:rPr>
        <w:rFonts w:ascii="Arial" w:hAnsi="Arial" w:cs="Arial"/>
        <w:spacing w:val="-42"/>
        <w:sz w:val="16"/>
        <w:szCs w:val="16"/>
      </w:rPr>
    </w:pPr>
    <w:r w:rsidRPr="0092183F">
      <w:rPr>
        <w:rFonts w:ascii="Arial" w:hAnsi="Arial" w:cs="Arial"/>
        <w:sz w:val="16"/>
        <w:szCs w:val="16"/>
      </w:rPr>
      <w:t xml:space="preserve">62 Valentine Plains Road, </w:t>
    </w:r>
    <w:r w:rsidR="005271C4" w:rsidRPr="0092183F">
      <w:rPr>
        <w:rFonts w:ascii="Arial" w:hAnsi="Arial" w:cs="Arial"/>
        <w:sz w:val="16"/>
        <w:szCs w:val="16"/>
      </w:rPr>
      <w:t>Biloela</w:t>
    </w:r>
    <w:r w:rsidRPr="0092183F">
      <w:rPr>
        <w:rFonts w:ascii="Arial" w:hAnsi="Arial" w:cs="Arial"/>
        <w:spacing w:val="-42"/>
        <w:sz w:val="16"/>
        <w:szCs w:val="16"/>
      </w:rPr>
      <w:t xml:space="preserve"> </w:t>
    </w:r>
  </w:p>
  <w:p w14:paraId="7AFAFE12" w14:textId="77777777" w:rsidR="0092183F" w:rsidRPr="0092183F" w:rsidRDefault="0092183F" w:rsidP="0092183F">
    <w:pPr>
      <w:spacing w:after="0" w:line="240" w:lineRule="auto"/>
      <w:ind w:left="2120" w:right="-613" w:firstLine="712"/>
      <w:jc w:val="right"/>
      <w:rPr>
        <w:rFonts w:ascii="Arial" w:hAnsi="Arial" w:cs="Arial"/>
        <w:sz w:val="16"/>
        <w:szCs w:val="16"/>
      </w:rPr>
    </w:pPr>
    <w:r w:rsidRPr="0092183F">
      <w:rPr>
        <w:rFonts w:ascii="Arial" w:hAnsi="Arial" w:cs="Arial"/>
        <w:sz w:val="16"/>
        <w:szCs w:val="16"/>
      </w:rPr>
      <w:t>PO</w:t>
    </w:r>
    <w:r w:rsidRPr="0092183F">
      <w:rPr>
        <w:rFonts w:ascii="Arial" w:hAnsi="Arial" w:cs="Arial"/>
        <w:spacing w:val="-3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Box</w:t>
    </w:r>
    <w:r w:rsidRPr="0092183F">
      <w:rPr>
        <w:rFonts w:ascii="Arial" w:hAnsi="Arial" w:cs="Arial"/>
        <w:spacing w:val="-3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412 Biloela QLD</w:t>
    </w:r>
    <w:r w:rsidRPr="0092183F">
      <w:rPr>
        <w:rFonts w:ascii="Arial" w:hAnsi="Arial" w:cs="Arial"/>
        <w:spacing w:val="-4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4715</w:t>
    </w:r>
  </w:p>
  <w:p w14:paraId="09F1E26B" w14:textId="77777777" w:rsidR="0092183F" w:rsidRPr="0092183F" w:rsidRDefault="0092183F" w:rsidP="0092183F">
    <w:pPr>
      <w:spacing w:after="0" w:line="240" w:lineRule="auto"/>
      <w:ind w:right="-613"/>
      <w:jc w:val="right"/>
      <w:rPr>
        <w:rFonts w:ascii="Arial" w:hAnsi="Arial" w:cs="Arial"/>
        <w:sz w:val="16"/>
        <w:szCs w:val="16"/>
      </w:rPr>
    </w:pPr>
    <w:r w:rsidRPr="0092183F">
      <w:rPr>
        <w:rFonts w:ascii="Arial" w:hAnsi="Arial" w:cs="Arial"/>
        <w:sz w:val="16"/>
        <w:szCs w:val="16"/>
      </w:rPr>
      <w:t>Phone</w:t>
    </w:r>
    <w:r w:rsidRPr="0092183F">
      <w:rPr>
        <w:rFonts w:ascii="Arial" w:hAnsi="Arial" w:cs="Arial"/>
        <w:spacing w:val="-1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07</w:t>
    </w:r>
    <w:r w:rsidRPr="0092183F">
      <w:rPr>
        <w:rFonts w:ascii="Arial" w:hAnsi="Arial" w:cs="Arial"/>
        <w:spacing w:val="-1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4992</w:t>
    </w:r>
    <w:r w:rsidRPr="0092183F">
      <w:rPr>
        <w:rFonts w:ascii="Arial" w:hAnsi="Arial" w:cs="Arial"/>
        <w:spacing w:val="-3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9500</w:t>
    </w:r>
    <w:r w:rsidRPr="0092183F">
      <w:rPr>
        <w:rFonts w:ascii="Arial" w:hAnsi="Arial" w:cs="Arial"/>
        <w:spacing w:val="44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●</w:t>
    </w:r>
    <w:r w:rsidRPr="0092183F">
      <w:rPr>
        <w:rFonts w:ascii="Arial" w:hAnsi="Arial" w:cs="Arial"/>
        <w:spacing w:val="40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Fax</w:t>
    </w:r>
    <w:r w:rsidRPr="0092183F">
      <w:rPr>
        <w:rFonts w:ascii="Arial" w:hAnsi="Arial" w:cs="Arial"/>
        <w:spacing w:val="-4"/>
        <w:sz w:val="16"/>
        <w:szCs w:val="16"/>
      </w:rPr>
      <w:t xml:space="preserve"> </w:t>
    </w:r>
    <w:r w:rsidRPr="0092183F">
      <w:rPr>
        <w:rFonts w:ascii="Arial" w:hAnsi="Arial" w:cs="Arial"/>
        <w:sz w:val="16"/>
        <w:szCs w:val="16"/>
      </w:rPr>
      <w:t>4992 3493</w:t>
    </w:r>
  </w:p>
  <w:p w14:paraId="1F87C950" w14:textId="77777777" w:rsidR="0092183F" w:rsidRPr="0092183F" w:rsidRDefault="0092183F" w:rsidP="0092183F">
    <w:pPr>
      <w:spacing w:after="0" w:line="240" w:lineRule="auto"/>
      <w:ind w:right="-613"/>
      <w:jc w:val="right"/>
      <w:rPr>
        <w:rFonts w:ascii="Arial" w:hAnsi="Arial" w:cs="Arial"/>
        <w:sz w:val="16"/>
        <w:szCs w:val="16"/>
      </w:rPr>
    </w:pPr>
    <w:r w:rsidRPr="0092183F">
      <w:rPr>
        <w:rFonts w:ascii="Arial" w:hAnsi="Arial" w:cs="Arial"/>
        <w:sz w:val="16"/>
        <w:szCs w:val="16"/>
      </w:rPr>
      <w:t>Email</w:t>
    </w:r>
    <w:r w:rsidRPr="0092183F">
      <w:rPr>
        <w:rFonts w:ascii="Arial" w:hAnsi="Arial" w:cs="Arial"/>
        <w:spacing w:val="-9"/>
        <w:sz w:val="16"/>
        <w:szCs w:val="16"/>
      </w:rPr>
      <w:t xml:space="preserve"> </w:t>
    </w:r>
    <w:hyperlink r:id="rId2">
      <w:r w:rsidRPr="0092183F">
        <w:rPr>
          <w:rFonts w:ascii="Arial" w:hAnsi="Arial" w:cs="Arial"/>
          <w:color w:val="0000FF"/>
          <w:sz w:val="16"/>
          <w:szCs w:val="16"/>
          <w:u w:val="single" w:color="0000FF"/>
        </w:rPr>
        <w:t>enquiries@banana.qld.gov.au</w:t>
      </w:r>
      <w:r w:rsidRPr="0092183F">
        <w:rPr>
          <w:rFonts w:ascii="Arial" w:hAnsi="Arial" w:cs="Arial"/>
          <w:color w:val="0000FF"/>
          <w:spacing w:val="-8"/>
          <w:sz w:val="16"/>
          <w:szCs w:val="16"/>
        </w:rPr>
        <w:t xml:space="preserve"> </w:t>
      </w:r>
    </w:hyperlink>
    <w:r w:rsidRPr="0092183F">
      <w:rPr>
        <w:rFonts w:ascii="Arial" w:hAnsi="Arial" w:cs="Arial"/>
        <w:sz w:val="16"/>
        <w:szCs w:val="16"/>
      </w:rPr>
      <w:t>●</w:t>
    </w:r>
    <w:r w:rsidRPr="0092183F">
      <w:rPr>
        <w:rFonts w:ascii="Arial" w:hAnsi="Arial" w:cs="Arial"/>
        <w:spacing w:val="-8"/>
        <w:sz w:val="16"/>
        <w:szCs w:val="16"/>
      </w:rPr>
      <w:t xml:space="preserve"> </w:t>
    </w:r>
    <w:hyperlink r:id="rId3">
      <w:r w:rsidRPr="0092183F">
        <w:rPr>
          <w:rFonts w:ascii="Arial" w:hAnsi="Arial" w:cs="Arial"/>
          <w:color w:val="0000FF"/>
          <w:sz w:val="16"/>
          <w:szCs w:val="16"/>
          <w:u w:val="single" w:color="0000FF"/>
        </w:rPr>
        <w:t>www.banana.qld.gov.au</w:t>
      </w:r>
    </w:hyperlink>
  </w:p>
  <w:p w14:paraId="3742BC82" w14:textId="77777777" w:rsidR="0092183F" w:rsidRPr="0092183F" w:rsidRDefault="00030F40" w:rsidP="0092183F">
    <w:pPr>
      <w:spacing w:after="0" w:line="240" w:lineRule="auto"/>
      <w:ind w:right="-613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>CCS-PR-03-</w:t>
    </w:r>
    <w:r w:rsidR="00093784">
      <w:rPr>
        <w:rFonts w:ascii="Arial" w:hAnsi="Arial" w:cs="Arial"/>
        <w:b/>
        <w:sz w:val="16"/>
        <w:szCs w:val="16"/>
      </w:rPr>
      <w:t>02</w:t>
    </w:r>
    <w:r w:rsidR="00F16CBE">
      <w:rPr>
        <w:rFonts w:ascii="Arial" w:hAnsi="Arial" w:cs="Arial"/>
        <w:b/>
        <w:sz w:val="16"/>
        <w:szCs w:val="16"/>
      </w:rPr>
      <w:t>3</w:t>
    </w:r>
    <w:r w:rsidR="0092183F" w:rsidRPr="0092183F">
      <w:rPr>
        <w:rFonts w:ascii="Arial" w:hAnsi="Arial" w:cs="Arial"/>
        <w:b/>
        <w:sz w:val="16"/>
        <w:szCs w:val="16"/>
      </w:rPr>
      <w:t xml:space="preserve">  </w:t>
    </w:r>
    <w:r w:rsidR="0092183F" w:rsidRPr="0092183F">
      <w:rPr>
        <w:rFonts w:ascii="Arial" w:hAnsi="Arial" w:cs="Arial"/>
        <w:b/>
        <w:spacing w:val="39"/>
        <w:sz w:val="16"/>
        <w:szCs w:val="16"/>
      </w:rPr>
      <w:t xml:space="preserve"> </w:t>
    </w:r>
    <w:r w:rsidR="0092183F" w:rsidRPr="0092183F">
      <w:rPr>
        <w:rFonts w:ascii="Arial" w:hAnsi="Arial" w:cs="Arial"/>
        <w:sz w:val="16"/>
        <w:szCs w:val="16"/>
      </w:rPr>
      <w:t>Document</w:t>
    </w:r>
    <w:r w:rsidR="0092183F" w:rsidRPr="0092183F">
      <w:rPr>
        <w:rFonts w:ascii="Arial" w:hAnsi="Arial" w:cs="Arial"/>
        <w:spacing w:val="-3"/>
        <w:sz w:val="16"/>
        <w:szCs w:val="16"/>
      </w:rPr>
      <w:t xml:space="preserve"> </w:t>
    </w:r>
    <w:r w:rsidR="0092183F" w:rsidRPr="0092183F">
      <w:rPr>
        <w:rFonts w:ascii="Arial" w:hAnsi="Arial" w:cs="Arial"/>
        <w:sz w:val="16"/>
        <w:szCs w:val="16"/>
      </w:rPr>
      <w:t xml:space="preserve">Version: </w:t>
    </w:r>
    <w:r w:rsidR="0092183F">
      <w:rPr>
        <w:rFonts w:ascii="Arial" w:hAnsi="Arial" w:cs="Arial"/>
        <w:sz w:val="16"/>
        <w:szCs w:val="16"/>
      </w:rPr>
      <w:t>5 November 2021</w:t>
    </w:r>
  </w:p>
  <w:p w14:paraId="164694C8" w14:textId="77777777" w:rsidR="0092183F" w:rsidRPr="0092183F" w:rsidRDefault="0092183F" w:rsidP="0092183F">
    <w:pPr>
      <w:spacing w:after="0" w:line="240" w:lineRule="auto"/>
      <w:ind w:right="-613"/>
      <w:jc w:val="right"/>
      <w:rPr>
        <w:rFonts w:ascii="Arial" w:hAnsi="Arial" w:cs="Arial"/>
        <w:sz w:val="16"/>
        <w:szCs w:val="16"/>
      </w:rPr>
    </w:pPr>
    <w:r w:rsidRPr="0092183F">
      <w:rPr>
        <w:rFonts w:ascii="Arial" w:hAnsi="Arial" w:cs="Arial"/>
        <w:sz w:val="16"/>
        <w:szCs w:val="16"/>
      </w:rPr>
      <w:t xml:space="preserve">Page </w:t>
    </w:r>
    <w:r w:rsidRPr="0092183F">
      <w:rPr>
        <w:rFonts w:ascii="Arial" w:hAnsi="Arial" w:cs="Arial"/>
        <w:sz w:val="16"/>
        <w:szCs w:val="16"/>
      </w:rPr>
      <w:fldChar w:fldCharType="begin"/>
    </w:r>
    <w:r w:rsidRPr="0092183F">
      <w:rPr>
        <w:rFonts w:ascii="Arial" w:hAnsi="Arial" w:cs="Arial"/>
        <w:sz w:val="16"/>
        <w:szCs w:val="16"/>
      </w:rPr>
      <w:instrText xml:space="preserve"> PAGE  \* Arabic  \* MERGEFORMAT </w:instrText>
    </w:r>
    <w:r w:rsidRPr="0092183F">
      <w:rPr>
        <w:rFonts w:ascii="Arial" w:hAnsi="Arial" w:cs="Arial"/>
        <w:sz w:val="16"/>
        <w:szCs w:val="16"/>
      </w:rPr>
      <w:fldChar w:fldCharType="separate"/>
    </w:r>
    <w:r w:rsidRPr="0092183F">
      <w:rPr>
        <w:rFonts w:ascii="Arial" w:hAnsi="Arial" w:cs="Arial"/>
        <w:sz w:val="16"/>
        <w:szCs w:val="16"/>
      </w:rPr>
      <w:t>1</w:t>
    </w:r>
    <w:r w:rsidRPr="0092183F">
      <w:rPr>
        <w:rFonts w:ascii="Arial" w:hAnsi="Arial" w:cs="Arial"/>
        <w:sz w:val="16"/>
        <w:szCs w:val="16"/>
      </w:rPr>
      <w:fldChar w:fldCharType="end"/>
    </w:r>
    <w:r w:rsidRPr="0092183F">
      <w:rPr>
        <w:rFonts w:ascii="Arial" w:hAnsi="Arial" w:cs="Arial"/>
        <w:sz w:val="16"/>
        <w:szCs w:val="16"/>
      </w:rPr>
      <w:t xml:space="preserve"> of </w:t>
    </w:r>
    <w:r w:rsidRPr="0092183F">
      <w:rPr>
        <w:rFonts w:ascii="Arial" w:hAnsi="Arial" w:cs="Arial"/>
        <w:sz w:val="16"/>
        <w:szCs w:val="16"/>
      </w:rPr>
      <w:fldChar w:fldCharType="begin"/>
    </w:r>
    <w:r w:rsidRPr="0092183F">
      <w:rPr>
        <w:rFonts w:ascii="Arial" w:hAnsi="Arial" w:cs="Arial"/>
        <w:sz w:val="16"/>
        <w:szCs w:val="16"/>
      </w:rPr>
      <w:instrText xml:space="preserve"> NUMPAGES  \* Arabic  \* MERGEFORMAT </w:instrText>
    </w:r>
    <w:r w:rsidRPr="0092183F">
      <w:rPr>
        <w:rFonts w:ascii="Arial" w:hAnsi="Arial" w:cs="Arial"/>
        <w:sz w:val="16"/>
        <w:szCs w:val="16"/>
      </w:rPr>
      <w:fldChar w:fldCharType="separate"/>
    </w:r>
    <w:r w:rsidRPr="0092183F">
      <w:rPr>
        <w:rFonts w:ascii="Arial" w:hAnsi="Arial" w:cs="Arial"/>
        <w:sz w:val="16"/>
        <w:szCs w:val="16"/>
      </w:rPr>
      <w:t>5</w:t>
    </w:r>
    <w:r w:rsidRPr="0092183F">
      <w:rPr>
        <w:rFonts w:ascii="Arial" w:hAnsi="Arial" w:cs="Arial"/>
        <w:sz w:val="16"/>
        <w:szCs w:val="16"/>
      </w:rPr>
      <w:fldChar w:fldCharType="end"/>
    </w:r>
  </w:p>
  <w:p w14:paraId="2CC6700F" w14:textId="77777777" w:rsidR="00F36F3A" w:rsidRDefault="00F36F3A" w:rsidP="00F36F3A">
    <w:pPr>
      <w:pStyle w:val="Header"/>
      <w:tabs>
        <w:tab w:val="clear" w:pos="4513"/>
        <w:tab w:val="clear" w:pos="9026"/>
        <w:tab w:val="left" w:pos="920"/>
        <w:tab w:val="right" w:pos="18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4DB6A" w14:textId="77777777" w:rsidR="00030F40" w:rsidRDefault="00030F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A6D63"/>
    <w:multiLevelType w:val="hybridMultilevel"/>
    <w:tmpl w:val="C324C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12F55"/>
    <w:multiLevelType w:val="hybridMultilevel"/>
    <w:tmpl w:val="280A9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516F4"/>
    <w:multiLevelType w:val="hybridMultilevel"/>
    <w:tmpl w:val="FF54D0CC"/>
    <w:lvl w:ilvl="0" w:tplc="229077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2532F"/>
    <w:multiLevelType w:val="hybridMultilevel"/>
    <w:tmpl w:val="D12E7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9F1B2A"/>
    <w:multiLevelType w:val="hybridMultilevel"/>
    <w:tmpl w:val="8A50BE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87607568">
    <w:abstractNumId w:val="1"/>
  </w:num>
  <w:num w:numId="2" w16cid:durableId="52698976">
    <w:abstractNumId w:val="3"/>
  </w:num>
  <w:num w:numId="3" w16cid:durableId="1651786605">
    <w:abstractNumId w:val="0"/>
  </w:num>
  <w:num w:numId="4" w16cid:durableId="13046522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7255813">
    <w:abstractNumId w:val="4"/>
  </w:num>
  <w:num w:numId="6" w16cid:durableId="1595168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yMDO3MLOwtDSzNDNV0lEKTi0uzszPAykwqQUA8gXgSywAAAA="/>
  </w:docVars>
  <w:rsids>
    <w:rsidRoot w:val="00CD7BD9"/>
    <w:rsid w:val="00030F40"/>
    <w:rsid w:val="00046A21"/>
    <w:rsid w:val="00093784"/>
    <w:rsid w:val="000B1376"/>
    <w:rsid w:val="000C30DF"/>
    <w:rsid w:val="000D0205"/>
    <w:rsid w:val="000D62B5"/>
    <w:rsid w:val="000D6F56"/>
    <w:rsid w:val="000E715F"/>
    <w:rsid w:val="000F6E74"/>
    <w:rsid w:val="00112A33"/>
    <w:rsid w:val="00132CF4"/>
    <w:rsid w:val="001564A8"/>
    <w:rsid w:val="00177E4B"/>
    <w:rsid w:val="001810A9"/>
    <w:rsid w:val="002575BF"/>
    <w:rsid w:val="002A1303"/>
    <w:rsid w:val="002A2CC0"/>
    <w:rsid w:val="002A643C"/>
    <w:rsid w:val="002B5C19"/>
    <w:rsid w:val="002C58BB"/>
    <w:rsid w:val="002E0C49"/>
    <w:rsid w:val="00326370"/>
    <w:rsid w:val="00333EB8"/>
    <w:rsid w:val="00345E91"/>
    <w:rsid w:val="00365EFD"/>
    <w:rsid w:val="00373189"/>
    <w:rsid w:val="003D3242"/>
    <w:rsid w:val="003D5854"/>
    <w:rsid w:val="003E494F"/>
    <w:rsid w:val="003F6405"/>
    <w:rsid w:val="004062A5"/>
    <w:rsid w:val="004108BD"/>
    <w:rsid w:val="00411E53"/>
    <w:rsid w:val="004258B7"/>
    <w:rsid w:val="004424A6"/>
    <w:rsid w:val="00491C1C"/>
    <w:rsid w:val="004A4070"/>
    <w:rsid w:val="004F5878"/>
    <w:rsid w:val="005055CA"/>
    <w:rsid w:val="005200E3"/>
    <w:rsid w:val="005271C4"/>
    <w:rsid w:val="0059265B"/>
    <w:rsid w:val="00596962"/>
    <w:rsid w:val="005B63E0"/>
    <w:rsid w:val="006127BC"/>
    <w:rsid w:val="00623DEA"/>
    <w:rsid w:val="006A366A"/>
    <w:rsid w:val="006E3065"/>
    <w:rsid w:val="006F2EA2"/>
    <w:rsid w:val="006F3CF0"/>
    <w:rsid w:val="00751A58"/>
    <w:rsid w:val="00776CA9"/>
    <w:rsid w:val="00793B85"/>
    <w:rsid w:val="007B41BF"/>
    <w:rsid w:val="007C7E83"/>
    <w:rsid w:val="007E0367"/>
    <w:rsid w:val="00817F65"/>
    <w:rsid w:val="00821549"/>
    <w:rsid w:val="00827D47"/>
    <w:rsid w:val="00835C09"/>
    <w:rsid w:val="008768EF"/>
    <w:rsid w:val="00883EC4"/>
    <w:rsid w:val="0088511D"/>
    <w:rsid w:val="00891E0A"/>
    <w:rsid w:val="00895310"/>
    <w:rsid w:val="008B4638"/>
    <w:rsid w:val="008C3263"/>
    <w:rsid w:val="008E00AE"/>
    <w:rsid w:val="008F707B"/>
    <w:rsid w:val="009015BB"/>
    <w:rsid w:val="00910E32"/>
    <w:rsid w:val="0092183F"/>
    <w:rsid w:val="009675E8"/>
    <w:rsid w:val="009B230C"/>
    <w:rsid w:val="009C18C0"/>
    <w:rsid w:val="009F104A"/>
    <w:rsid w:val="009F198E"/>
    <w:rsid w:val="00A06026"/>
    <w:rsid w:val="00A0690E"/>
    <w:rsid w:val="00A27490"/>
    <w:rsid w:val="00A41038"/>
    <w:rsid w:val="00A63C43"/>
    <w:rsid w:val="00AC220F"/>
    <w:rsid w:val="00AD6F50"/>
    <w:rsid w:val="00AF7D85"/>
    <w:rsid w:val="00B11B40"/>
    <w:rsid w:val="00B536C4"/>
    <w:rsid w:val="00B73E4A"/>
    <w:rsid w:val="00BA7B3F"/>
    <w:rsid w:val="00BB67C7"/>
    <w:rsid w:val="00BC770A"/>
    <w:rsid w:val="00BC7824"/>
    <w:rsid w:val="00BF50D4"/>
    <w:rsid w:val="00C05715"/>
    <w:rsid w:val="00C11BE6"/>
    <w:rsid w:val="00C37692"/>
    <w:rsid w:val="00C40BFB"/>
    <w:rsid w:val="00C704E6"/>
    <w:rsid w:val="00C70B5F"/>
    <w:rsid w:val="00CB3D64"/>
    <w:rsid w:val="00CD7BD9"/>
    <w:rsid w:val="00CF5959"/>
    <w:rsid w:val="00D011F6"/>
    <w:rsid w:val="00D16880"/>
    <w:rsid w:val="00D503AE"/>
    <w:rsid w:val="00D7386D"/>
    <w:rsid w:val="00D76154"/>
    <w:rsid w:val="00DC360C"/>
    <w:rsid w:val="00DE034D"/>
    <w:rsid w:val="00DE4191"/>
    <w:rsid w:val="00DF52A1"/>
    <w:rsid w:val="00DF5EEA"/>
    <w:rsid w:val="00E14358"/>
    <w:rsid w:val="00E52A04"/>
    <w:rsid w:val="00E70D57"/>
    <w:rsid w:val="00EA4E79"/>
    <w:rsid w:val="00EE662C"/>
    <w:rsid w:val="00EF1443"/>
    <w:rsid w:val="00F04E4A"/>
    <w:rsid w:val="00F16CBE"/>
    <w:rsid w:val="00F3464B"/>
    <w:rsid w:val="00F36F3A"/>
    <w:rsid w:val="00FA69A3"/>
    <w:rsid w:val="00FA7BCF"/>
    <w:rsid w:val="00FC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4E2CEC"/>
  <w15:chartTrackingRefBased/>
  <w15:docId w15:val="{0E49B83A-645A-4246-940C-57D7C64CE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F3A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6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3A"/>
  </w:style>
  <w:style w:type="paragraph" w:styleId="Footer">
    <w:name w:val="footer"/>
    <w:basedOn w:val="Normal"/>
    <w:link w:val="FooterChar"/>
    <w:uiPriority w:val="99"/>
    <w:unhideWhenUsed/>
    <w:rsid w:val="00F36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3A"/>
  </w:style>
  <w:style w:type="table" w:styleId="TableGrid">
    <w:name w:val="Table Grid"/>
    <w:basedOn w:val="TableNormal"/>
    <w:uiPriority w:val="39"/>
    <w:rsid w:val="000D6F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D6F5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0D6F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6E74"/>
    <w:pPr>
      <w:ind w:left="720"/>
      <w:contextualSpacing/>
    </w:pPr>
  </w:style>
  <w:style w:type="character" w:styleId="PlaceholderText">
    <w:name w:val="Placeholder Text"/>
    <w:uiPriority w:val="99"/>
    <w:semiHidden/>
    <w:rsid w:val="004258B7"/>
    <w:rPr>
      <w:color w:val="808080"/>
    </w:rPr>
  </w:style>
  <w:style w:type="paragraph" w:styleId="Revision">
    <w:name w:val="Revision"/>
    <w:hidden/>
    <w:uiPriority w:val="99"/>
    <w:semiHidden/>
    <w:rsid w:val="00DE034D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C36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36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360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6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60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s@banana.qld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nana.qld.gov.au/" TargetMode="External"/><Relationship Id="rId2" Type="http://schemas.openxmlformats.org/officeDocument/2006/relationships/hyperlink" Target="mailto:enquiries@banana.qld.gov.au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llonJ\Downloads\CCS-PR-03-023%20Request%20for%20Quote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0625C-7DD4-4365-84DB-E83E21B33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CCS-PR-03-023 Request for Quote Form</Template>
  <TotalTime>42</TotalTime>
  <Pages>6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Links>
    <vt:vector size="18" baseType="variant">
      <vt:variant>
        <vt:i4>6160492</vt:i4>
      </vt:variant>
      <vt:variant>
        <vt:i4>0</vt:i4>
      </vt:variant>
      <vt:variant>
        <vt:i4>0</vt:i4>
      </vt:variant>
      <vt:variant>
        <vt:i4>5</vt:i4>
      </vt:variant>
      <vt:variant>
        <vt:lpwstr>mailto:quotations@banana.qld.gov.au</vt:lpwstr>
      </vt:variant>
      <vt:variant>
        <vt:lpwstr/>
      </vt:variant>
      <vt:variant>
        <vt:i4>1114196</vt:i4>
      </vt:variant>
      <vt:variant>
        <vt:i4>3</vt:i4>
      </vt:variant>
      <vt:variant>
        <vt:i4>0</vt:i4>
      </vt:variant>
      <vt:variant>
        <vt:i4>5</vt:i4>
      </vt:variant>
      <vt:variant>
        <vt:lpwstr>http://www.banana.qld.gov.au/</vt:lpwstr>
      </vt:variant>
      <vt:variant>
        <vt:lpwstr/>
      </vt:variant>
      <vt:variant>
        <vt:i4>4128770</vt:i4>
      </vt:variant>
      <vt:variant>
        <vt:i4>0</vt:i4>
      </vt:variant>
      <vt:variant>
        <vt:i4>0</vt:i4>
      </vt:variant>
      <vt:variant>
        <vt:i4>5</vt:i4>
      </vt:variant>
      <vt:variant>
        <vt:lpwstr>mailto:enquiries@banana.qld.gov.au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Dillon</dc:creator>
  <cp:keywords/>
  <dc:description/>
  <cp:lastModifiedBy>Brooke McCrohon</cp:lastModifiedBy>
  <cp:revision>4</cp:revision>
  <dcterms:created xsi:type="dcterms:W3CDTF">2025-05-27T01:27:00Z</dcterms:created>
  <dcterms:modified xsi:type="dcterms:W3CDTF">2025-05-27T01:33:00Z</dcterms:modified>
</cp:coreProperties>
</file>